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375B" w14:textId="77777777" w:rsidR="003C216A" w:rsidRPr="00B01FF5" w:rsidRDefault="003C216A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CARTA DE COMPROMISO Y RESPONSABILIDAD</w:t>
      </w:r>
    </w:p>
    <w:p w14:paraId="284C87C9" w14:textId="51122113" w:rsidR="003C216A" w:rsidRPr="00B01FF5" w:rsidRDefault="009374F3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PARA EL FONDO 1 A 1</w:t>
      </w:r>
    </w:p>
    <w:p w14:paraId="1B01E8D0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4D2F48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1BAE1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 de la Institución: </w:t>
      </w:r>
    </w:p>
    <w:p w14:paraId="47F215B3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Dirección:</w:t>
      </w:r>
    </w:p>
    <w:p w14:paraId="2D37451A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Ciudad: </w:t>
      </w:r>
    </w:p>
    <w:p w14:paraId="3C62BE7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Fecha:</w:t>
      </w:r>
    </w:p>
    <w:p w14:paraId="333130F9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01308937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E0CC4C5" w14:textId="5747AD08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Por medio de la presente, certifico que la institución por mi representada,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INSTITUCIÓN ACADEMICA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), </w:t>
      </w:r>
      <w:r w:rsidRPr="00B01FF5">
        <w:rPr>
          <w:rFonts w:ascii="Gotham Book" w:hAnsi="Gotham Book"/>
          <w:bCs/>
          <w:color w:val="0F243E" w:themeColor="text2" w:themeShade="80"/>
          <w:sz w:val="20"/>
          <w:szCs w:val="20"/>
        </w:rPr>
        <w:t>reconoce y respalda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la postulación de la propuesta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PROPUESTA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presentada por: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TODOS LOS INTEGRANTES DEL EQUIPO POSTULANTE PERTENECIENTE A LA INSTITUCIÓN FIRMANTE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en alianza con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EMPRESA PARTICIPANTE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para participar en la Convocatoria N°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NÚMERO DE LA CONVOCATORIA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del FONDO 1 A 1 de CEDIA.</w:t>
      </w:r>
    </w:p>
    <w:p w14:paraId="0AE57F7B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583C52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Para ello nos comprometemos a contribuir con la dedicación de nuestros investigadores, el acceso y uso a los equipos y laboratorios de 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, y autorizar la participación del equipo humano antes mencionado.</w:t>
      </w:r>
    </w:p>
    <w:p w14:paraId="510ED6D3" w14:textId="77777777" w:rsidR="003C216A" w:rsidRPr="00B01FF5" w:rsidRDefault="003C216A" w:rsidP="003C216A">
      <w:pPr>
        <w:jc w:val="both"/>
        <w:rPr>
          <w:color w:val="0F243E" w:themeColor="text2" w:themeShade="80"/>
        </w:rPr>
      </w:pPr>
    </w:p>
    <w:p w14:paraId="41544FF8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Así también, por la presente, designo 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DEL INVESTIGADOR/A LIDER DEL PROYECTO, CARGO),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como Investigador/a responsable del proyecto propuesto y por lo tanto, Líder PMV para que conforme el Comité CONNECT, de ser el caso.</w:t>
      </w:r>
    </w:p>
    <w:p w14:paraId="5A8CA57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0B4FEA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Nos comprometemos a mantener en reserva la información entregada por la empresa contraparte, signada como confidencial, reservada y secreta, bajo las condiciones acordadas y de conformidad con la normativa legal pertinente. </w:t>
      </w:r>
    </w:p>
    <w:p w14:paraId="1A99410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45F870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5FCBCBD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857EF11" w14:textId="4AA59CBB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compromete a dar cumplimiento </w:t>
      </w:r>
      <w:r w:rsidR="009F3E34">
        <w:rPr>
          <w:rFonts w:ascii="Gotham Book" w:hAnsi="Gotham Book"/>
          <w:color w:val="0F243E" w:themeColor="text2" w:themeShade="80"/>
          <w:sz w:val="20"/>
          <w:szCs w:val="20"/>
        </w:rPr>
        <w:t xml:space="preserve">a las 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Bases del FONDO 1 A 1.</w:t>
      </w:r>
    </w:p>
    <w:p w14:paraId="507B319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2A8CEE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86D51D6" w14:textId="77777777" w:rsidR="003C216A" w:rsidRPr="00B01FF5" w:rsidRDefault="003C216A" w:rsidP="003C216A">
      <w:pPr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14E9749B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5B2B2D82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</w:rPr>
        <w:t>____________________________</w:t>
      </w:r>
    </w:p>
    <w:p w14:paraId="227DADD8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REPRESENTANTE LEGAL)</w:t>
      </w:r>
    </w:p>
    <w:p w14:paraId="4A82F43C" w14:textId="77777777" w:rsidR="003C216A" w:rsidRPr="00B01FF5" w:rsidRDefault="003C216A" w:rsidP="003C216A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Rector(a), </w:t>
      </w: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(SIGLAS IES)</w:t>
      </w:r>
      <w:bookmarkStart w:id="0" w:name="_GoBack"/>
      <w:bookmarkEnd w:id="0"/>
    </w:p>
    <w:p w14:paraId="1A51166F" w14:textId="346C88B3" w:rsidR="00D5551A" w:rsidRPr="00B01FF5" w:rsidRDefault="00D5551A" w:rsidP="00BC1F5F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</w:p>
    <w:sectPr w:rsidR="00D5551A" w:rsidRPr="00B01FF5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685B0" w14:textId="77777777" w:rsidR="00C47051" w:rsidRDefault="00C47051" w:rsidP="00E91FA9">
      <w:r>
        <w:separator/>
      </w:r>
    </w:p>
  </w:endnote>
  <w:endnote w:type="continuationSeparator" w:id="0">
    <w:p w14:paraId="7FD3A07D" w14:textId="77777777" w:rsidR="00C47051" w:rsidRDefault="00C4705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4BD42" w14:textId="77777777" w:rsidR="00C47051" w:rsidRDefault="00C47051" w:rsidP="00E91FA9">
      <w:r>
        <w:separator/>
      </w:r>
    </w:p>
  </w:footnote>
  <w:footnote w:type="continuationSeparator" w:id="0">
    <w:p w14:paraId="10AE319A" w14:textId="77777777" w:rsidR="00C47051" w:rsidRDefault="00C4705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3679E"/>
    <w:rsid w:val="0005186A"/>
    <w:rsid w:val="000755FC"/>
    <w:rsid w:val="00097A7F"/>
    <w:rsid w:val="000C66BC"/>
    <w:rsid w:val="00183102"/>
    <w:rsid w:val="00373593"/>
    <w:rsid w:val="003C216A"/>
    <w:rsid w:val="00504BF5"/>
    <w:rsid w:val="006278F0"/>
    <w:rsid w:val="006F22DF"/>
    <w:rsid w:val="007C78C1"/>
    <w:rsid w:val="00806A9E"/>
    <w:rsid w:val="00913403"/>
    <w:rsid w:val="009374F3"/>
    <w:rsid w:val="009F3E34"/>
    <w:rsid w:val="00A277D3"/>
    <w:rsid w:val="00A443F3"/>
    <w:rsid w:val="00A8363C"/>
    <w:rsid w:val="00B01FF5"/>
    <w:rsid w:val="00B1641F"/>
    <w:rsid w:val="00B63836"/>
    <w:rsid w:val="00BC1F5F"/>
    <w:rsid w:val="00C47051"/>
    <w:rsid w:val="00C87535"/>
    <w:rsid w:val="00C9272E"/>
    <w:rsid w:val="00D5551A"/>
    <w:rsid w:val="00D64117"/>
    <w:rsid w:val="00E91FA9"/>
    <w:rsid w:val="00E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a11410673027036f212182739202bb44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54b035a2dc4b5293c30dbed9559a361b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d901c595-a566-4360-b599-40634bd86651"/>
    <ds:schemaRef ds:uri="http://schemas.microsoft.com/office/infopath/2007/PartnerControls"/>
    <ds:schemaRef ds:uri="http://www.w3.org/XML/1998/namespace"/>
    <ds:schemaRef ds:uri="bd4ea555-ebca-4330-bf3b-347dfbb0651f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43A4205-53E1-4AAB-B942-FC1822F98BCB}"/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49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Gabriela Caceres</cp:lastModifiedBy>
  <cp:revision>11</cp:revision>
  <cp:lastPrinted>2019-02-25T20:58:00Z</cp:lastPrinted>
  <dcterms:created xsi:type="dcterms:W3CDTF">2021-12-28T17:01:00Z</dcterms:created>
  <dcterms:modified xsi:type="dcterms:W3CDTF">2024-05-21T14:17:00Z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