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A147B" w14:textId="77777777" w:rsidR="0006645B" w:rsidRPr="00F81D7B" w:rsidRDefault="0006645B" w:rsidP="0006645B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F81D7B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CARTA DE COMPROMISO Y RESPONSABILIDAD</w:t>
      </w:r>
    </w:p>
    <w:p w14:paraId="7B707943" w14:textId="77777777" w:rsidR="0006645B" w:rsidRPr="00F81D7B" w:rsidRDefault="0006645B" w:rsidP="0006645B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F81D7B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 xml:space="preserve">PARA EL FONDO </w:t>
      </w:r>
      <w:r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1 A 1</w:t>
      </w:r>
    </w:p>
    <w:p w14:paraId="24E90397" w14:textId="77777777" w:rsidR="0006645B" w:rsidRPr="00F81D7B" w:rsidRDefault="0006645B" w:rsidP="0006645B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</w:p>
    <w:p w14:paraId="1A3B8243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</w:p>
    <w:p w14:paraId="780105F9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</w:p>
    <w:p w14:paraId="5A4F2627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Nombre de la Institución: </w:t>
      </w:r>
    </w:p>
    <w:p w14:paraId="29779A62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Dirección:</w:t>
      </w:r>
    </w:p>
    <w:p w14:paraId="6C6A70E0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Ciudad: </w:t>
      </w:r>
    </w:p>
    <w:p w14:paraId="4A7921F5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Fecha:</w:t>
      </w:r>
    </w:p>
    <w:p w14:paraId="24189317" w14:textId="77777777" w:rsidR="0006645B" w:rsidRPr="00F81D7B" w:rsidRDefault="0006645B" w:rsidP="0006645B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5DCFA016" w14:textId="77777777" w:rsidR="0006645B" w:rsidRPr="00F81D7B" w:rsidRDefault="0006645B" w:rsidP="0006645B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13D57D1" w14:textId="77777777" w:rsidR="0006645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 xml:space="preserve">Por medio de la presente, </w:t>
      </w:r>
      <w:r>
        <w:rPr>
          <w:rFonts w:ascii="Gotham Book" w:hAnsi="Gotham Book"/>
          <w:color w:val="0F243E" w:themeColor="text2" w:themeShade="80"/>
          <w:sz w:val="20"/>
          <w:szCs w:val="20"/>
        </w:rPr>
        <w:t>y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 xml:space="preserve">o, </w:t>
      </w:r>
      <w:r w:rsidRPr="00F81D7B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(NOMBRES Y APELLIDOS DEL REPRESENTANTE LEGAL DE LA EMPRESA)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 xml:space="preserve">, con número de cédula de identidad </w:t>
      </w:r>
      <w:r w:rsidRPr="00F81D7B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(000000000000)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>, en calidad de Representante Legal de (</w:t>
      </w:r>
      <w:r w:rsidRPr="00F81D7B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EMPRESA/INSTITUCIÓN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>)</w:t>
      </w:r>
      <w:r>
        <w:rPr>
          <w:rFonts w:ascii="Gotham Book" w:hAnsi="Gotham Book"/>
          <w:color w:val="0F243E" w:themeColor="text2" w:themeShade="80"/>
          <w:sz w:val="20"/>
          <w:szCs w:val="20"/>
        </w:rPr>
        <w:t>,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 xml:space="preserve"> con RUC número </w:t>
      </w:r>
      <w:r w:rsidRPr="00F81D7B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(000000000000)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 xml:space="preserve">, </w:t>
      </w:r>
      <w:r>
        <w:rPr>
          <w:rFonts w:ascii="Gotham Book" w:hAnsi="Gotham Book"/>
          <w:color w:val="0F243E" w:themeColor="text2" w:themeShade="80"/>
          <w:sz w:val="20"/>
          <w:szCs w:val="20"/>
        </w:rPr>
        <w:t>certifico que la institución por mi representada, reconoce y respalda</w:t>
      </w:r>
      <w:r w:rsidRPr="00F81D7B">
        <w:rPr>
          <w:rFonts w:ascii="Gotham Book" w:hAnsi="Gotham Book"/>
          <w:color w:val="0F243E" w:themeColor="text2" w:themeShade="80"/>
          <w:sz w:val="20"/>
          <w:szCs w:val="20"/>
        </w:rPr>
        <w:t xml:space="preserve"> la postulación de la propuesta 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</w:rPr>
        <w:t>(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NOMBRE DE LA PROPUESTA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</w:rPr>
        <w:t>) presentada por: (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NOMBRES DE TODOS LOS INTEGRANTES DEL EQUIPO POSTULANTE DE LA </w:t>
      </w:r>
      <w:r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EMPRESA/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INSTITUCIÓN PARTICIPANTE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</w:rPr>
        <w:t xml:space="preserve">), </w:t>
      </w:r>
      <w:r>
        <w:rPr>
          <w:rFonts w:ascii="Gotham Book" w:hAnsi="Gotham Book" w:cstheme="majorHAnsi"/>
          <w:color w:val="0F243E" w:themeColor="text2" w:themeShade="80"/>
          <w:sz w:val="20"/>
          <w:szCs w:val="20"/>
        </w:rPr>
        <w:t xml:space="preserve">en alianza con </w:t>
      </w:r>
      <w:r w:rsidRPr="00B05A2A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(NOMBRE DE LA INSTITUCIÓN ACADEMICA),</w:t>
      </w:r>
      <w:r>
        <w:rPr>
          <w:rFonts w:ascii="Gotham Book" w:hAnsi="Gotham Book" w:cstheme="majorHAnsi"/>
          <w:color w:val="0F243E" w:themeColor="text2" w:themeShade="80"/>
          <w:sz w:val="20"/>
          <w:szCs w:val="20"/>
        </w:rPr>
        <w:t xml:space="preserve"> 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</w:rPr>
        <w:t>para participar en la Convocatoria N° (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NÚMERO DE LA CONVOCATORIA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</w:rPr>
        <w:t xml:space="preserve">) del FONDO </w:t>
      </w:r>
      <w:r>
        <w:rPr>
          <w:rFonts w:ascii="Gotham Book" w:hAnsi="Gotham Book" w:cstheme="majorHAnsi"/>
          <w:color w:val="0F243E" w:themeColor="text2" w:themeShade="80"/>
          <w:sz w:val="20"/>
          <w:szCs w:val="20"/>
        </w:rPr>
        <w:t>1 A 1</w:t>
      </w:r>
      <w:r w:rsidRPr="00F81D7B">
        <w:rPr>
          <w:rFonts w:ascii="Gotham Book" w:hAnsi="Gotham Book" w:cstheme="majorHAnsi"/>
          <w:color w:val="0F243E" w:themeColor="text2" w:themeShade="80"/>
          <w:sz w:val="20"/>
          <w:szCs w:val="20"/>
        </w:rPr>
        <w:t xml:space="preserve"> de CEDIA.</w:t>
      </w:r>
    </w:p>
    <w:p w14:paraId="295EAF04" w14:textId="77777777" w:rsidR="0006645B" w:rsidRPr="00F81D7B" w:rsidRDefault="0006645B" w:rsidP="0006645B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</w:p>
    <w:p w14:paraId="306CE7E0" w14:textId="77777777" w:rsidR="0006645B" w:rsidRPr="00987840" w:rsidRDefault="0006645B" w:rsidP="0006645B">
      <w:pPr>
        <w:rPr>
          <w:rFonts w:ascii="Gotham Book" w:hAnsi="Gotham Book"/>
          <w:color w:val="0F243E" w:themeColor="text2" w:themeShade="80"/>
          <w:sz w:val="20"/>
          <w:szCs w:val="20"/>
        </w:rPr>
      </w:pPr>
      <w:r w:rsidRPr="00987840">
        <w:rPr>
          <w:rStyle w:val="Refdecomentario"/>
          <w:rFonts w:ascii="Gotham Book" w:hAnsi="Gotham Book"/>
          <w:color w:val="0F243E" w:themeColor="text2" w:themeShade="80"/>
        </w:rPr>
        <w:commentReference w:id="0"/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 xml:space="preserve">Para ello, </w:t>
      </w:r>
      <w:r w:rsidRPr="00AE4682">
        <w:rPr>
          <w:rFonts w:ascii="Gotham Book" w:hAnsi="Gotham Book"/>
          <w:color w:val="0F243E" w:themeColor="text2" w:themeShade="80"/>
          <w:sz w:val="20"/>
          <w:szCs w:val="20"/>
        </w:rPr>
        <w:t>(</w:t>
      </w:r>
      <w:r w:rsidRPr="00AE4682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EMPRESA/INSTITUCIÓN</w:t>
      </w:r>
      <w:r w:rsidRPr="00AE4682">
        <w:rPr>
          <w:rFonts w:ascii="Gotham Book" w:hAnsi="Gotham Book"/>
          <w:color w:val="0F243E" w:themeColor="text2" w:themeShade="80"/>
          <w:sz w:val="20"/>
          <w:szCs w:val="20"/>
        </w:rPr>
        <w:t>) se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 xml:space="preserve"> compromete a contribuir con una inversión de USD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(VALOR EN NÚMEROS)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  <w:highlight w:val="yellow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(</w:t>
      </w:r>
      <w:r w:rsidRPr="00987840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VALOR EN LETRAS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  <w:highlight w:val="yellow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CON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  <w:highlight w:val="yellow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…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/100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DÓLARES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DE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LOS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ESTADOS</w:t>
      </w:r>
      <w:r w:rsidRPr="00987840">
        <w:rPr>
          <w:rFonts w:ascii="Gotham Book" w:hAnsi="Gotham Book"/>
          <w:color w:val="0F243E" w:themeColor="text2" w:themeShade="80"/>
          <w:spacing w:val="1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UNIDOS</w:t>
      </w:r>
      <w:r w:rsidRPr="00987840">
        <w:rPr>
          <w:rFonts w:ascii="Gotham Book" w:hAnsi="Gotham Book"/>
          <w:color w:val="0F243E" w:themeColor="text2" w:themeShade="80"/>
          <w:spacing w:val="-2"/>
          <w:sz w:val="20"/>
          <w:szCs w:val="20"/>
        </w:rPr>
        <w:t xml:space="preserve"> 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DE AMÉRICA), de acuerdo con la propuesta presentada</w:t>
      </w:r>
      <w:r>
        <w:rPr>
          <w:rFonts w:ascii="Gotham Book" w:hAnsi="Gotham Book"/>
          <w:color w:val="0F243E" w:themeColor="text2" w:themeShade="80"/>
          <w:sz w:val="20"/>
          <w:szCs w:val="20"/>
        </w:rPr>
        <w:t>.</w:t>
      </w:r>
    </w:p>
    <w:p w14:paraId="5D083CED" w14:textId="77777777" w:rsidR="0006645B" w:rsidRDefault="0006645B" w:rsidP="0006645B">
      <w:pPr>
        <w:rPr>
          <w:rFonts w:ascii="Gotham Book" w:hAnsi="Gotham Book"/>
        </w:rPr>
      </w:pPr>
    </w:p>
    <w:p w14:paraId="2016294D" w14:textId="77777777" w:rsidR="0006645B" w:rsidRDefault="0006645B" w:rsidP="0006645B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Así también, p</w:t>
      </w:r>
      <w:r w:rsidRPr="00E1763F">
        <w:rPr>
          <w:rFonts w:ascii="Gotham Book" w:hAnsi="Gotham Book"/>
          <w:sz w:val="20"/>
          <w:szCs w:val="20"/>
        </w:rPr>
        <w:t>or la presente, design</w:t>
      </w:r>
      <w:r>
        <w:rPr>
          <w:rFonts w:ascii="Gotham Book" w:hAnsi="Gotham Book"/>
          <w:sz w:val="20"/>
          <w:szCs w:val="20"/>
        </w:rPr>
        <w:t>o</w:t>
      </w:r>
      <w:r w:rsidRPr="00E1763F">
        <w:rPr>
          <w:rFonts w:ascii="Gotham Book" w:hAnsi="Gotham Book"/>
          <w:sz w:val="20"/>
          <w:szCs w:val="20"/>
        </w:rPr>
        <w:t xml:space="preserve"> a </w:t>
      </w:r>
      <w:r w:rsidRPr="00E1763F">
        <w:rPr>
          <w:rFonts w:ascii="Gotham Book" w:hAnsi="Gotham Book"/>
          <w:sz w:val="20"/>
          <w:szCs w:val="20"/>
          <w:highlight w:val="yellow"/>
        </w:rPr>
        <w:t>(</w:t>
      </w:r>
      <w:r>
        <w:rPr>
          <w:rFonts w:ascii="Gotham Book" w:hAnsi="Gotham Book"/>
          <w:sz w:val="20"/>
          <w:szCs w:val="20"/>
          <w:highlight w:val="yellow"/>
        </w:rPr>
        <w:t>NOMBRE DEL EMPLEADO</w:t>
      </w:r>
      <w:r w:rsidRPr="00E1763F">
        <w:rPr>
          <w:rFonts w:ascii="Gotham Book" w:hAnsi="Gotham Book"/>
          <w:sz w:val="20"/>
          <w:szCs w:val="20"/>
          <w:highlight w:val="yellow"/>
        </w:rPr>
        <w:t xml:space="preserve"> </w:t>
      </w:r>
      <w:r>
        <w:rPr>
          <w:rFonts w:ascii="Gotham Book" w:hAnsi="Gotham Book"/>
          <w:sz w:val="20"/>
          <w:szCs w:val="20"/>
          <w:highlight w:val="yellow"/>
        </w:rPr>
        <w:t>DE LA EMPRESA/INSTITUCIÓN</w:t>
      </w:r>
      <w:r w:rsidRPr="00E1763F">
        <w:rPr>
          <w:rFonts w:ascii="Gotham Book" w:hAnsi="Gotham Book"/>
          <w:sz w:val="20"/>
          <w:szCs w:val="20"/>
          <w:highlight w:val="yellow"/>
        </w:rPr>
        <w:t>, CARGO</w:t>
      </w:r>
      <w:r>
        <w:rPr>
          <w:rFonts w:ascii="Gotham Book" w:hAnsi="Gotham Book"/>
          <w:sz w:val="20"/>
          <w:szCs w:val="20"/>
          <w:highlight w:val="yellow"/>
        </w:rPr>
        <w:t>)</w:t>
      </w:r>
      <w:r w:rsidRPr="00E1763F">
        <w:rPr>
          <w:rFonts w:ascii="Gotham Book" w:hAnsi="Gotham Book"/>
          <w:sz w:val="20"/>
          <w:szCs w:val="20"/>
          <w:highlight w:val="yellow"/>
        </w:rPr>
        <w:t>,</w:t>
      </w:r>
      <w:r w:rsidRPr="00E1763F">
        <w:rPr>
          <w:rFonts w:ascii="Gotham Book" w:hAnsi="Gotham Book"/>
          <w:sz w:val="20"/>
          <w:szCs w:val="20"/>
        </w:rPr>
        <w:t xml:space="preserve"> como </w:t>
      </w:r>
      <w:r>
        <w:rPr>
          <w:rFonts w:ascii="Gotham Book" w:hAnsi="Gotham Book"/>
          <w:sz w:val="20"/>
          <w:szCs w:val="20"/>
        </w:rPr>
        <w:t>Delegado Técnico</w:t>
      </w:r>
      <w:r w:rsidRPr="00E1763F">
        <w:rPr>
          <w:rFonts w:ascii="Gotham Book" w:hAnsi="Gotham Book"/>
          <w:sz w:val="20"/>
          <w:szCs w:val="20"/>
        </w:rPr>
        <w:t xml:space="preserve"> responsable del proyecto</w:t>
      </w:r>
      <w:r>
        <w:rPr>
          <w:rFonts w:ascii="Gotham Book" w:hAnsi="Gotham Book"/>
          <w:sz w:val="20"/>
          <w:szCs w:val="20"/>
        </w:rPr>
        <w:t xml:space="preserve"> propuesto y, por lo tanto, Prod</w:t>
      </w:r>
      <w:bookmarkStart w:id="1" w:name="_GoBack"/>
      <w:bookmarkEnd w:id="1"/>
      <w:r>
        <w:rPr>
          <w:rFonts w:ascii="Gotham Book" w:hAnsi="Gotham Book"/>
          <w:sz w:val="20"/>
          <w:szCs w:val="20"/>
        </w:rPr>
        <w:t>uct Owner Empresarial para que conforme el Comité CONNECT, de ser el caso</w:t>
      </w:r>
      <w:r w:rsidRPr="00E1763F">
        <w:rPr>
          <w:rFonts w:ascii="Gotham Book" w:hAnsi="Gotham Book"/>
          <w:sz w:val="20"/>
          <w:szCs w:val="20"/>
        </w:rPr>
        <w:t>.</w:t>
      </w:r>
      <w:r>
        <w:rPr>
          <w:rFonts w:ascii="Gotham Book" w:hAnsi="Gotham Book"/>
          <w:sz w:val="20"/>
          <w:szCs w:val="20"/>
        </w:rPr>
        <w:t xml:space="preserve"> La persona designada se encargará de cualquier actividad administrativa necesaria para el desarrollo del proyecto propuesto y facilitará la información y recursos necesarios para su cumplimiento.</w:t>
      </w:r>
    </w:p>
    <w:p w14:paraId="0D3B3F00" w14:textId="77777777" w:rsidR="0006645B" w:rsidRPr="00E1763F" w:rsidRDefault="0006645B" w:rsidP="0006645B">
      <w:pPr>
        <w:jc w:val="both"/>
        <w:rPr>
          <w:rFonts w:ascii="Gotham Book" w:hAnsi="Gotham Book"/>
          <w:sz w:val="20"/>
          <w:szCs w:val="20"/>
        </w:rPr>
      </w:pPr>
    </w:p>
    <w:p w14:paraId="34EC962D" w14:textId="77777777" w:rsidR="0006645B" w:rsidRDefault="0006645B" w:rsidP="0006645B">
      <w:pPr>
        <w:jc w:val="both"/>
        <w:rPr>
          <w:rFonts w:ascii="Gotham Book" w:hAnsi="Gotham Book"/>
          <w:sz w:val="20"/>
          <w:szCs w:val="20"/>
        </w:rPr>
      </w:pPr>
      <w:r w:rsidRPr="00127F6C">
        <w:rPr>
          <w:rFonts w:ascii="Gotham Book" w:hAnsi="Gotham Book"/>
          <w:sz w:val="20"/>
          <w:szCs w:val="20"/>
        </w:rPr>
        <w:t xml:space="preserve">La </w:t>
      </w:r>
      <w:r w:rsidRPr="00E1763F">
        <w:rPr>
          <w:rFonts w:ascii="Gotham Book" w:hAnsi="Gotham Book"/>
          <w:sz w:val="20"/>
          <w:szCs w:val="20"/>
          <w:highlight w:val="yellow"/>
        </w:rPr>
        <w:t xml:space="preserve">(NOMBRE DE LA </w:t>
      </w:r>
      <w:r>
        <w:rPr>
          <w:rFonts w:ascii="Gotham Book" w:hAnsi="Gotham Book"/>
          <w:sz w:val="20"/>
          <w:szCs w:val="20"/>
          <w:highlight w:val="yellow"/>
        </w:rPr>
        <w:t>EMPRESA/INSTITUCIÓN</w:t>
      </w:r>
      <w:r w:rsidRPr="00E1763F">
        <w:rPr>
          <w:rFonts w:ascii="Gotham Book" w:hAnsi="Gotham Book"/>
          <w:sz w:val="20"/>
          <w:szCs w:val="20"/>
          <w:highlight w:val="yellow"/>
        </w:rPr>
        <w:t>)</w:t>
      </w:r>
      <w:r w:rsidRPr="00127F6C">
        <w:rPr>
          <w:rFonts w:ascii="Gotham Book" w:hAnsi="Gotham Book"/>
          <w:sz w:val="20"/>
          <w:szCs w:val="20"/>
        </w:rPr>
        <w:t xml:space="preserve"> y su equipo postulante</w:t>
      </w:r>
      <w:r>
        <w:rPr>
          <w:rFonts w:ascii="Gotham Book" w:hAnsi="Gotham Book"/>
          <w:sz w:val="20"/>
          <w:szCs w:val="20"/>
        </w:rPr>
        <w:t xml:space="preserve"> se compromete</w:t>
      </w:r>
      <w:r w:rsidRPr="00E1763F">
        <w:rPr>
          <w:rFonts w:ascii="Gotham Book" w:hAnsi="Gotham Book"/>
          <w:sz w:val="20"/>
          <w:szCs w:val="20"/>
        </w:rPr>
        <w:t xml:space="preserve"> a mantener en reserva </w:t>
      </w:r>
      <w:r>
        <w:rPr>
          <w:rFonts w:ascii="Gotham Book" w:hAnsi="Gotham Book"/>
          <w:sz w:val="20"/>
          <w:szCs w:val="20"/>
        </w:rPr>
        <w:t xml:space="preserve">la información entregada por la </w:t>
      </w:r>
      <w:r w:rsidRPr="00987840">
        <w:rPr>
          <w:rFonts w:ascii="Gotham Book" w:hAnsi="Gotham Book"/>
          <w:sz w:val="20"/>
          <w:szCs w:val="20"/>
          <w:highlight w:val="yellow"/>
        </w:rPr>
        <w:t>(NOMBRE DE LA INSTITUCIÓN ACADEMICA)</w:t>
      </w:r>
      <w:r w:rsidRPr="00987840">
        <w:rPr>
          <w:rFonts w:ascii="Gotham Book" w:hAnsi="Gotham Book"/>
          <w:color w:val="0F243E" w:themeColor="text2" w:themeShade="80"/>
          <w:sz w:val="20"/>
          <w:szCs w:val="20"/>
        </w:rPr>
        <w:t>,</w:t>
      </w:r>
      <w:r>
        <w:rPr>
          <w:rFonts w:ascii="Gotham Book" w:hAnsi="Gotham Book"/>
          <w:sz w:val="20"/>
          <w:szCs w:val="20"/>
        </w:rPr>
        <w:t xml:space="preserve"> </w:t>
      </w:r>
      <w:r w:rsidRPr="00E1763F">
        <w:rPr>
          <w:rFonts w:ascii="Gotham Book" w:hAnsi="Gotham Book"/>
          <w:sz w:val="20"/>
          <w:szCs w:val="20"/>
        </w:rPr>
        <w:t>signada como confidencial, reservada y secreta</w:t>
      </w:r>
      <w:r>
        <w:rPr>
          <w:rFonts w:ascii="Gotham Book" w:hAnsi="Gotham Book"/>
          <w:sz w:val="20"/>
          <w:szCs w:val="20"/>
        </w:rPr>
        <w:t>,</w:t>
      </w:r>
      <w:r w:rsidRPr="00E1763F">
        <w:rPr>
          <w:rFonts w:ascii="Gotham Book" w:hAnsi="Gotham Book"/>
          <w:sz w:val="20"/>
          <w:szCs w:val="20"/>
        </w:rPr>
        <w:t xml:space="preserve"> bajo </w:t>
      </w:r>
      <w:r>
        <w:rPr>
          <w:rFonts w:ascii="Gotham Book" w:hAnsi="Gotham Book"/>
          <w:sz w:val="20"/>
          <w:szCs w:val="20"/>
        </w:rPr>
        <w:t xml:space="preserve">las </w:t>
      </w:r>
      <w:r w:rsidRPr="00E1763F">
        <w:rPr>
          <w:rFonts w:ascii="Gotham Book" w:hAnsi="Gotham Book"/>
          <w:sz w:val="20"/>
          <w:szCs w:val="20"/>
        </w:rPr>
        <w:t>condiciones</w:t>
      </w:r>
      <w:r>
        <w:rPr>
          <w:rFonts w:ascii="Gotham Book" w:hAnsi="Gotham Book"/>
          <w:sz w:val="20"/>
          <w:szCs w:val="20"/>
        </w:rPr>
        <w:t xml:space="preserve"> acordadas y de conformidad con</w:t>
      </w:r>
      <w:r w:rsidRPr="00E1763F">
        <w:rPr>
          <w:rFonts w:ascii="Gotham Book" w:hAnsi="Gotham Book"/>
          <w:sz w:val="20"/>
          <w:szCs w:val="20"/>
        </w:rPr>
        <w:t xml:space="preserve"> la normativa legal </w:t>
      </w:r>
      <w:r>
        <w:rPr>
          <w:rFonts w:ascii="Gotham Book" w:hAnsi="Gotham Book"/>
          <w:sz w:val="20"/>
          <w:szCs w:val="20"/>
        </w:rPr>
        <w:t>pertinente</w:t>
      </w:r>
      <w:r w:rsidRPr="00E1763F">
        <w:rPr>
          <w:rFonts w:ascii="Gotham Book" w:hAnsi="Gotham Book"/>
          <w:sz w:val="20"/>
          <w:szCs w:val="20"/>
        </w:rPr>
        <w:t xml:space="preserve">. </w:t>
      </w:r>
    </w:p>
    <w:p w14:paraId="734A1882" w14:textId="77777777" w:rsidR="0006645B" w:rsidRDefault="0006645B" w:rsidP="0006645B">
      <w:pPr>
        <w:jc w:val="both"/>
        <w:rPr>
          <w:rFonts w:ascii="Gotham Book" w:hAnsi="Gotham Book"/>
          <w:sz w:val="20"/>
          <w:szCs w:val="20"/>
        </w:rPr>
      </w:pPr>
    </w:p>
    <w:p w14:paraId="7C9B1D19" w14:textId="77777777" w:rsidR="0006645B" w:rsidRPr="00127F6C" w:rsidRDefault="0006645B" w:rsidP="0006645B">
      <w:pPr>
        <w:jc w:val="both"/>
        <w:rPr>
          <w:rFonts w:ascii="Gotham Book" w:hAnsi="Gotham Book"/>
          <w:sz w:val="20"/>
          <w:szCs w:val="20"/>
        </w:rPr>
      </w:pPr>
      <w:r w:rsidRPr="00127F6C">
        <w:rPr>
          <w:rFonts w:ascii="Gotham Book" w:hAnsi="Gotham Book"/>
          <w:sz w:val="20"/>
          <w:szCs w:val="20"/>
        </w:rPr>
        <w:t xml:space="preserve">La </w:t>
      </w:r>
      <w:r w:rsidRPr="00E1763F">
        <w:rPr>
          <w:rFonts w:ascii="Gotham Book" w:hAnsi="Gotham Book"/>
          <w:sz w:val="20"/>
          <w:szCs w:val="20"/>
          <w:highlight w:val="yellow"/>
        </w:rPr>
        <w:t xml:space="preserve">(NOMBRE DE LA </w:t>
      </w:r>
      <w:r>
        <w:rPr>
          <w:rFonts w:ascii="Gotham Book" w:hAnsi="Gotham Book"/>
          <w:sz w:val="20"/>
          <w:szCs w:val="20"/>
          <w:highlight w:val="yellow"/>
        </w:rPr>
        <w:t>EMPRESA/INSTITUCIÓN</w:t>
      </w:r>
      <w:r w:rsidRPr="00E1763F">
        <w:rPr>
          <w:rFonts w:ascii="Gotham Book" w:hAnsi="Gotham Book"/>
          <w:sz w:val="20"/>
          <w:szCs w:val="20"/>
          <w:highlight w:val="yellow"/>
        </w:rPr>
        <w:t>)</w:t>
      </w:r>
      <w:r w:rsidRPr="00127F6C">
        <w:rPr>
          <w:rFonts w:ascii="Gotham Book" w:hAnsi="Gotham Book"/>
          <w:sz w:val="20"/>
          <w:szCs w:val="20"/>
        </w:rPr>
        <w:t xml:space="preserve"> y su equipo postulante se responsabiliza por la propuesta presentada y exime a CEDIA de toda responsabilidad respecto de cualquier reclamación o daño que derive de la misma.</w:t>
      </w:r>
    </w:p>
    <w:p w14:paraId="65B83B3F" w14:textId="77777777" w:rsidR="0006645B" w:rsidRPr="00127F6C" w:rsidRDefault="0006645B" w:rsidP="0006645B">
      <w:pPr>
        <w:jc w:val="both"/>
        <w:rPr>
          <w:rFonts w:ascii="Gotham Book" w:hAnsi="Gotham Book"/>
          <w:sz w:val="20"/>
          <w:szCs w:val="20"/>
        </w:rPr>
      </w:pPr>
    </w:p>
    <w:p w14:paraId="67C5C0C4" w14:textId="351EBB37" w:rsidR="0006645B" w:rsidRPr="00127F6C" w:rsidRDefault="0006645B" w:rsidP="0006645B">
      <w:pPr>
        <w:jc w:val="both"/>
        <w:rPr>
          <w:rFonts w:ascii="Gotham Book" w:hAnsi="Gotham Book"/>
          <w:sz w:val="20"/>
          <w:szCs w:val="20"/>
        </w:rPr>
      </w:pPr>
      <w:r w:rsidRPr="00127F6C">
        <w:rPr>
          <w:rFonts w:ascii="Gotham Book" w:hAnsi="Gotham Book"/>
          <w:sz w:val="20"/>
          <w:szCs w:val="20"/>
        </w:rPr>
        <w:t xml:space="preserve">La </w:t>
      </w:r>
      <w:r w:rsidRPr="00E1763F">
        <w:rPr>
          <w:rFonts w:ascii="Gotham Book" w:hAnsi="Gotham Book"/>
          <w:sz w:val="20"/>
          <w:szCs w:val="20"/>
          <w:highlight w:val="yellow"/>
        </w:rPr>
        <w:t xml:space="preserve">(NOMBRE DE LA </w:t>
      </w:r>
      <w:r>
        <w:rPr>
          <w:rFonts w:ascii="Gotham Book" w:hAnsi="Gotham Book"/>
          <w:sz w:val="20"/>
          <w:szCs w:val="20"/>
          <w:highlight w:val="yellow"/>
        </w:rPr>
        <w:t>EMPRESA/INSTITUCIÓN</w:t>
      </w:r>
      <w:r w:rsidRPr="00E1763F">
        <w:rPr>
          <w:rFonts w:ascii="Gotham Book" w:hAnsi="Gotham Book"/>
          <w:sz w:val="20"/>
          <w:szCs w:val="20"/>
          <w:highlight w:val="yellow"/>
        </w:rPr>
        <w:t>)</w:t>
      </w:r>
      <w:r w:rsidRPr="00127F6C">
        <w:rPr>
          <w:rFonts w:ascii="Gotham Book" w:hAnsi="Gotham Book"/>
          <w:sz w:val="20"/>
          <w:szCs w:val="20"/>
        </w:rPr>
        <w:t xml:space="preserve"> y su </w:t>
      </w:r>
      <w:r>
        <w:rPr>
          <w:rFonts w:ascii="Gotham Book" w:hAnsi="Gotham Book"/>
          <w:sz w:val="20"/>
          <w:szCs w:val="20"/>
        </w:rPr>
        <w:t>equipo postulante se compromete</w:t>
      </w:r>
      <w:r w:rsidRPr="00127F6C">
        <w:rPr>
          <w:rFonts w:ascii="Gotham Book" w:hAnsi="Gotham Book"/>
          <w:sz w:val="20"/>
          <w:szCs w:val="20"/>
        </w:rPr>
        <w:t xml:space="preserve"> a dar </w:t>
      </w:r>
      <w:r w:rsidR="00F3453E">
        <w:rPr>
          <w:rFonts w:ascii="Gotham Book" w:hAnsi="Gotham Book"/>
          <w:sz w:val="20"/>
          <w:szCs w:val="20"/>
        </w:rPr>
        <w:t xml:space="preserve">cumplimiento </w:t>
      </w:r>
      <w:r>
        <w:rPr>
          <w:rFonts w:ascii="Gotham Book" w:hAnsi="Gotham Book"/>
          <w:sz w:val="20"/>
          <w:szCs w:val="20"/>
        </w:rPr>
        <w:t>a las Bases del FONDO 1 A 1</w:t>
      </w:r>
      <w:r w:rsidRPr="00127F6C">
        <w:rPr>
          <w:rFonts w:ascii="Gotham Book" w:hAnsi="Gotham Book"/>
          <w:sz w:val="20"/>
          <w:szCs w:val="20"/>
        </w:rPr>
        <w:t>.</w:t>
      </w:r>
    </w:p>
    <w:p w14:paraId="28811A16" w14:textId="77777777" w:rsidR="0006645B" w:rsidRPr="007954DB" w:rsidRDefault="0006645B" w:rsidP="0006645B">
      <w:pPr>
        <w:rPr>
          <w:rFonts w:ascii="Gotham Book" w:hAnsi="Gotham Book"/>
        </w:rPr>
      </w:pPr>
    </w:p>
    <w:p w14:paraId="7BD293A2" w14:textId="77777777" w:rsidR="0006645B" w:rsidRPr="007954DB" w:rsidRDefault="0006645B" w:rsidP="0006645B">
      <w:pPr>
        <w:rPr>
          <w:rFonts w:ascii="Gotham Book" w:hAnsi="Gotham Book"/>
        </w:rPr>
      </w:pPr>
    </w:p>
    <w:p w14:paraId="58769F4B" w14:textId="77777777" w:rsidR="0006645B" w:rsidRPr="00E1763F" w:rsidRDefault="0006645B" w:rsidP="0006645B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E1763F">
        <w:rPr>
          <w:rFonts w:ascii="Gotham Book" w:hAnsi="Gotham Book" w:cstheme="majorHAnsi"/>
          <w:color w:val="0F243E" w:themeColor="text2" w:themeShade="80"/>
          <w:sz w:val="20"/>
          <w:szCs w:val="20"/>
        </w:rPr>
        <w:t>____________________________</w:t>
      </w:r>
    </w:p>
    <w:p w14:paraId="59C9DA62" w14:textId="77777777" w:rsidR="0006645B" w:rsidRPr="00E1763F" w:rsidRDefault="0006645B" w:rsidP="0006645B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E1763F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(NOMBRE REPRESENTANTE LEGAL)</w:t>
      </w:r>
    </w:p>
    <w:p w14:paraId="2FCBCF26" w14:textId="77777777" w:rsidR="0006645B" w:rsidRPr="00E1763F" w:rsidRDefault="0006645B" w:rsidP="0006645B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  <w:r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Gerente General</w:t>
      </w:r>
      <w:r w:rsidRPr="00E1763F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 xml:space="preserve">, </w:t>
      </w:r>
      <w:r w:rsidRPr="00E1763F"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(</w:t>
      </w:r>
      <w:r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NOMBRE EMPRESA/INSTITUCIÓN</w:t>
      </w:r>
      <w:r w:rsidRPr="00E1763F"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)</w:t>
      </w:r>
    </w:p>
    <w:p w14:paraId="1A51166F" w14:textId="346C88B3" w:rsidR="00D5551A" w:rsidRPr="0006645B" w:rsidRDefault="00D5551A" w:rsidP="00BC1F5F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</w:p>
    <w:sectPr w:rsidR="00D5551A" w:rsidRPr="0006645B" w:rsidSect="007C78C1">
      <w:headerReference w:type="default" r:id="rId12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Geovanna Montenegro" w:date="2022-01-12T12:42:00Z" w:initials="GM">
    <w:p w14:paraId="38D6ADB6" w14:textId="77777777" w:rsidR="0006645B" w:rsidRDefault="0006645B" w:rsidP="0006645B">
      <w:pPr>
        <w:pStyle w:val="Textocomentario"/>
      </w:pPr>
      <w:r>
        <w:rPr>
          <w:rStyle w:val="Refdecomentario"/>
        </w:rPr>
        <w:annotationRef/>
      </w:r>
      <w:r>
        <w:t>Esto deberían incluir las instituciones participantes en el formulario de la propuesta.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D6ADB6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B7405" w14:textId="77777777" w:rsidR="00453D98" w:rsidRDefault="00453D98" w:rsidP="00E91FA9">
      <w:r>
        <w:separator/>
      </w:r>
    </w:p>
  </w:endnote>
  <w:endnote w:type="continuationSeparator" w:id="0">
    <w:p w14:paraId="069FE0C8" w14:textId="77777777" w:rsidR="00453D98" w:rsidRDefault="00453D98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93CC4" w14:textId="77777777" w:rsidR="00453D98" w:rsidRDefault="00453D98" w:rsidP="00E91FA9">
      <w:r>
        <w:separator/>
      </w:r>
    </w:p>
  </w:footnote>
  <w:footnote w:type="continuationSeparator" w:id="0">
    <w:p w14:paraId="2BEF5719" w14:textId="77777777" w:rsidR="00453D98" w:rsidRDefault="00453D98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eovanna Montenegro">
    <w15:presenceInfo w15:providerId="AD" w15:userId="S-1-5-21-4080480933-3197581865-20759647-13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3679E"/>
    <w:rsid w:val="0005186A"/>
    <w:rsid w:val="0006645B"/>
    <w:rsid w:val="000755FC"/>
    <w:rsid w:val="00097A7F"/>
    <w:rsid w:val="000A1318"/>
    <w:rsid w:val="000C66BC"/>
    <w:rsid w:val="00183102"/>
    <w:rsid w:val="00373593"/>
    <w:rsid w:val="003C216A"/>
    <w:rsid w:val="00453D98"/>
    <w:rsid w:val="00504BF5"/>
    <w:rsid w:val="006278F0"/>
    <w:rsid w:val="006F22DF"/>
    <w:rsid w:val="007C78C1"/>
    <w:rsid w:val="00806A9E"/>
    <w:rsid w:val="00913403"/>
    <w:rsid w:val="00A277D3"/>
    <w:rsid w:val="00A443F3"/>
    <w:rsid w:val="00A8363C"/>
    <w:rsid w:val="00B1641F"/>
    <w:rsid w:val="00B63836"/>
    <w:rsid w:val="00BC1F5F"/>
    <w:rsid w:val="00C87535"/>
    <w:rsid w:val="00C9272E"/>
    <w:rsid w:val="00D5551A"/>
    <w:rsid w:val="00D64117"/>
    <w:rsid w:val="00E91FA9"/>
    <w:rsid w:val="00EB0F80"/>
    <w:rsid w:val="00F3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6" ma:contentTypeDescription="Crear nuevo documento." ma:contentTypeScope="" ma:versionID="1de5a52090a6281cda5a88353d39e928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81a6bba32f03ce450b8d47d65f0a6af0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4ea555-ebca-4330-bf3b-347dfbb0651f">
      <Terms xmlns="http://schemas.microsoft.com/office/infopath/2007/PartnerControls"/>
    </lcf76f155ced4ddcb4097134ff3c332f>
    <TaxCatchAll xmlns="d901c595-a566-4360-b599-40634bd86651" xsi:nil="true"/>
  </documentManagement>
</p:properties>
</file>

<file path=customXml/itemProps1.xml><?xml version="1.0" encoding="utf-8"?>
<ds:datastoreItem xmlns:ds="http://schemas.openxmlformats.org/officeDocument/2006/customXml" ds:itemID="{8B6279A4-E25A-4C7B-8843-84E4A45A0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infopath/2007/PartnerControls"/>
    <ds:schemaRef ds:uri="bd4ea555-ebca-4330-bf3b-347dfbb0651f"/>
    <ds:schemaRef ds:uri="d901c595-a566-4360-b599-40634bd866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48</TotalTime>
  <Pages>1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Gabriela Caceres</cp:lastModifiedBy>
  <cp:revision>10</cp:revision>
  <cp:lastPrinted>2019-02-25T20:58:00Z</cp:lastPrinted>
  <dcterms:created xsi:type="dcterms:W3CDTF">2021-12-28T17:01:00Z</dcterms:created>
  <dcterms:modified xsi:type="dcterms:W3CDTF">2023-01-30T20:28:00Z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  <property fmtid="{D5CDD505-2E9C-101B-9397-08002B2CF9AE}" pid="3" name="MediaServiceImageTags">
    <vt:lpwstr/>
  </property>
</Properties>
</file>