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811E8B" w14:textId="60F4F1A6" w:rsidR="00931561" w:rsidRPr="000C0159" w:rsidRDefault="000C0159" w:rsidP="00931561">
      <w:pPr>
        <w:jc w:val="center"/>
        <w:rPr>
          <w:rFonts w:ascii="Gotham Book" w:hAnsi="Gotham Book" w:cstheme="majorHAnsi"/>
          <w:b/>
        </w:rPr>
      </w:pPr>
      <w:r>
        <w:rPr>
          <w:rFonts w:ascii="Gotham Book" w:hAnsi="Gotham Book" w:cstheme="majorHAnsi"/>
          <w:b/>
        </w:rPr>
        <w:t xml:space="preserve">COMPROMISO DE </w:t>
      </w:r>
      <w:r w:rsidR="00931561" w:rsidRPr="000C0159">
        <w:rPr>
          <w:rFonts w:ascii="Gotham Book" w:hAnsi="Gotham Book" w:cstheme="majorHAnsi"/>
          <w:b/>
        </w:rPr>
        <w:t>CESIÓN DE DERECHOS DE AUTOR SOBRE LA PROPUESTA (</w:t>
      </w:r>
      <w:r w:rsidR="00931561" w:rsidRPr="000C0159">
        <w:rPr>
          <w:rFonts w:ascii="Gotham Book" w:hAnsi="Gotham Book" w:cstheme="majorHAnsi"/>
          <w:b/>
          <w:highlight w:val="yellow"/>
        </w:rPr>
        <w:t>NOMBRE DE LA PROPUESTA</w:t>
      </w:r>
      <w:r>
        <w:rPr>
          <w:rFonts w:ascii="Gotham Book" w:hAnsi="Gotham Book" w:cstheme="majorHAnsi"/>
          <w:b/>
        </w:rPr>
        <w:t xml:space="preserve"> QUE APLICA AL FONDO 1 a 1 </w:t>
      </w:r>
      <w:r w:rsidR="00931561" w:rsidRPr="000C0159">
        <w:rPr>
          <w:rFonts w:ascii="Gotham Book" w:hAnsi="Gotham Book" w:cstheme="majorHAnsi"/>
          <w:b/>
        </w:rPr>
        <w:t>) Y SUS ACTUALES RESULTADOS</w:t>
      </w:r>
      <w:r>
        <w:rPr>
          <w:rFonts w:ascii="Gotham Book" w:hAnsi="Gotham Book" w:cstheme="majorHAnsi"/>
          <w:b/>
        </w:rPr>
        <w:t xml:space="preserve"> DE INVESTIGACIÓN A FAVOR DE</w:t>
      </w:r>
      <w:r w:rsidR="00931561" w:rsidRPr="000C0159">
        <w:rPr>
          <w:rFonts w:ascii="Gotham Book" w:hAnsi="Gotham Book" w:cstheme="majorHAnsi"/>
          <w:b/>
        </w:rPr>
        <w:t xml:space="preserve"> (</w:t>
      </w:r>
      <w:r w:rsidR="00931561" w:rsidRPr="000C0159">
        <w:rPr>
          <w:rFonts w:ascii="Gotham Book" w:hAnsi="Gotham Book" w:cstheme="majorHAnsi"/>
          <w:b/>
          <w:highlight w:val="yellow"/>
        </w:rPr>
        <w:t>NOMBRE DE LA INSTITUCIÓN PARTICIPANTE A LA QUE PERTENECE</w:t>
      </w:r>
      <w:r>
        <w:rPr>
          <w:rFonts w:ascii="Gotham Book" w:hAnsi="Gotham Book" w:cstheme="majorHAnsi"/>
          <w:b/>
        </w:rPr>
        <w:t xml:space="preserve">) Y </w:t>
      </w:r>
      <w:r w:rsidR="00931561" w:rsidRPr="000C0159">
        <w:rPr>
          <w:rFonts w:ascii="Gotham Book" w:hAnsi="Gotham Book" w:cstheme="majorHAnsi"/>
          <w:b/>
        </w:rPr>
        <w:t xml:space="preserve"> (</w:t>
      </w:r>
      <w:r w:rsidR="00931561" w:rsidRPr="000C0159">
        <w:rPr>
          <w:rFonts w:ascii="Gotham Book" w:hAnsi="Gotham Book" w:cstheme="majorHAnsi"/>
          <w:b/>
          <w:highlight w:val="yellow"/>
        </w:rPr>
        <w:t>NOMBRE DE LAS OTRAS INSTITUCIONES PARTICIPANTES</w:t>
      </w:r>
      <w:r w:rsidR="00931561" w:rsidRPr="000C0159">
        <w:rPr>
          <w:rFonts w:ascii="Gotham Book" w:hAnsi="Gotham Book" w:cstheme="majorHAnsi"/>
          <w:b/>
        </w:rPr>
        <w:t>)</w:t>
      </w:r>
    </w:p>
    <w:p w14:paraId="164B2635" w14:textId="77777777" w:rsidR="00931561" w:rsidRPr="000C0159" w:rsidRDefault="00931561" w:rsidP="00931561">
      <w:pPr>
        <w:jc w:val="center"/>
        <w:rPr>
          <w:rFonts w:ascii="Gotham Book" w:hAnsi="Gotham Book" w:cstheme="majorHAnsi"/>
          <w:b/>
        </w:rPr>
      </w:pPr>
    </w:p>
    <w:p w14:paraId="6D1DC845" w14:textId="16A0F007" w:rsidR="005B4FFC" w:rsidRDefault="5DD62F0F" w:rsidP="5DD62F0F">
      <w:pPr>
        <w:jc w:val="both"/>
        <w:rPr>
          <w:rFonts w:ascii="Gotham Book" w:hAnsi="Gotham Book" w:cstheme="majorBidi"/>
        </w:rPr>
      </w:pPr>
      <w:r w:rsidRPr="000C0159">
        <w:rPr>
          <w:rFonts w:ascii="Gotham Book" w:hAnsi="Gotham Book" w:cstheme="majorBidi"/>
        </w:rPr>
        <w:t>En la ciudad de (</w:t>
      </w:r>
      <w:r w:rsidRPr="000C0159">
        <w:rPr>
          <w:rFonts w:ascii="Gotham Book" w:hAnsi="Gotham Book" w:cstheme="majorBidi"/>
          <w:highlight w:val="yellow"/>
        </w:rPr>
        <w:t>CIUDAD DOMICILIO DE LA IES</w:t>
      </w:r>
      <w:r w:rsidRPr="000C0159">
        <w:rPr>
          <w:rFonts w:ascii="Gotham Book" w:hAnsi="Gotham Book" w:cstheme="majorBidi"/>
        </w:rPr>
        <w:t>), a los (</w:t>
      </w:r>
      <w:r w:rsidRPr="000C0159">
        <w:rPr>
          <w:rFonts w:ascii="Gotham Book" w:hAnsi="Gotham Book" w:cstheme="majorBidi"/>
          <w:highlight w:val="yellow"/>
        </w:rPr>
        <w:t>NÚMERO DE DÍAS</w:t>
      </w:r>
      <w:r w:rsidRPr="000C0159">
        <w:rPr>
          <w:rFonts w:ascii="Gotham Book" w:hAnsi="Gotham Book" w:cstheme="majorBidi"/>
        </w:rPr>
        <w:t>) días del mes de (</w:t>
      </w:r>
      <w:r w:rsidRPr="000C0159">
        <w:rPr>
          <w:rFonts w:ascii="Gotham Book" w:hAnsi="Gotham Book" w:cstheme="majorBidi"/>
          <w:highlight w:val="yellow"/>
        </w:rPr>
        <w:t>MES</w:t>
      </w:r>
      <w:r w:rsidR="000C0159">
        <w:rPr>
          <w:rFonts w:ascii="Gotham Book" w:hAnsi="Gotham Book" w:cstheme="majorBidi"/>
        </w:rPr>
        <w:t>) del año 2023</w:t>
      </w:r>
      <w:r w:rsidRPr="000C0159">
        <w:rPr>
          <w:rFonts w:ascii="Gotham Book" w:hAnsi="Gotham Book" w:cstheme="majorBidi"/>
        </w:rPr>
        <w:t>, yo, (</w:t>
      </w:r>
      <w:r w:rsidRPr="000C0159">
        <w:rPr>
          <w:rFonts w:ascii="Gotham Book" w:hAnsi="Gotham Book" w:cstheme="majorBidi"/>
          <w:highlight w:val="yellow"/>
        </w:rPr>
        <w:t>NOMBRES COMPLETOS DEL CEDENTE</w:t>
      </w:r>
      <w:r w:rsidRPr="000C0159">
        <w:rPr>
          <w:rFonts w:ascii="Gotham Book" w:hAnsi="Gotham Book" w:cstheme="majorBidi"/>
        </w:rPr>
        <w:t>), con filiación a la (</w:t>
      </w:r>
      <w:r w:rsidRPr="000C0159">
        <w:rPr>
          <w:rFonts w:ascii="Gotham Book" w:hAnsi="Gotham Book" w:cstheme="majorBidi"/>
          <w:highlight w:val="yellow"/>
        </w:rPr>
        <w:t>NOMBRE DE LA INSTITUCIÓN PARTICIPANTE A LA QUE PERTENECE</w:t>
      </w:r>
      <w:r w:rsidRPr="000C0159">
        <w:rPr>
          <w:rFonts w:ascii="Gotham Book" w:hAnsi="Gotham Book" w:cstheme="majorBidi"/>
        </w:rPr>
        <w:t>), con cédula de identidad número (</w:t>
      </w:r>
      <w:r w:rsidRPr="000C0159">
        <w:rPr>
          <w:rFonts w:ascii="Gotham Book" w:hAnsi="Gotham Book" w:cstheme="majorBidi"/>
          <w:highlight w:val="yellow"/>
        </w:rPr>
        <w:t>NÚMERO DE C.I.</w:t>
      </w:r>
      <w:r w:rsidRPr="000C0159">
        <w:rPr>
          <w:rFonts w:ascii="Gotham Book" w:hAnsi="Gotham Book" w:cstheme="majorBidi"/>
        </w:rPr>
        <w:t>); manifiesto de forma libre, consciente, informada y voluntaria, a través de la presente, que soy autor y titular originario de la(s) obra(s), desarrollos y resultados de investigación, e</w:t>
      </w:r>
      <w:r w:rsidR="003B7A1D" w:rsidRPr="000C0159">
        <w:rPr>
          <w:rFonts w:ascii="Gotham Book" w:hAnsi="Gotham Book" w:cstheme="majorBidi"/>
        </w:rPr>
        <w:t>n</w:t>
      </w:r>
      <w:r w:rsidRPr="000C0159">
        <w:rPr>
          <w:rFonts w:ascii="Gotham Book" w:hAnsi="Gotham Book" w:cstheme="majorBidi"/>
        </w:rPr>
        <w:t>tre los que se encuentra: (</w:t>
      </w:r>
      <w:r w:rsidRPr="000C0159">
        <w:rPr>
          <w:rFonts w:ascii="Gotham Book" w:hAnsi="Gotham Book" w:cstheme="majorBidi"/>
          <w:highlight w:val="yellow"/>
        </w:rPr>
        <w:t xml:space="preserve">incluir todas las obras </w:t>
      </w:r>
      <w:r w:rsidR="000C0159">
        <w:rPr>
          <w:rFonts w:ascii="Gotham Book" w:hAnsi="Gotham Book" w:cstheme="majorBidi"/>
          <w:highlight w:val="yellow"/>
        </w:rPr>
        <w:t>que forman parte de la</w:t>
      </w:r>
      <w:r w:rsidRPr="000C0159">
        <w:rPr>
          <w:rFonts w:ascii="Gotham Book" w:hAnsi="Gotham Book" w:cstheme="majorBidi"/>
          <w:highlight w:val="yellow"/>
        </w:rPr>
        <w:t xml:space="preserve"> propuesta: los resultados de investigación, bases de datos, artículos, papers, bitácoras de laboratorio, informes, prototipos, análisis, etc</w:t>
      </w:r>
      <w:r w:rsidRPr="000C0159">
        <w:rPr>
          <w:rFonts w:ascii="Gotham Book" w:hAnsi="Gotham Book" w:cstheme="majorBidi"/>
        </w:rPr>
        <w:t>)</w:t>
      </w:r>
    </w:p>
    <w:p w14:paraId="02B01EC5" w14:textId="77777777" w:rsidR="000C0159" w:rsidRPr="000C0159" w:rsidRDefault="000C0159" w:rsidP="5DD62F0F">
      <w:pPr>
        <w:jc w:val="both"/>
        <w:rPr>
          <w:rFonts w:ascii="Gotham Book" w:hAnsi="Gotham Book" w:cstheme="majorBidi"/>
        </w:rPr>
      </w:pPr>
    </w:p>
    <w:p w14:paraId="0794A711" w14:textId="70091CAE" w:rsidR="005B4FFC" w:rsidRPr="000C0159" w:rsidRDefault="5DD62F0F" w:rsidP="5DD62F0F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Bidi"/>
          <w:highlight w:val="yellow"/>
        </w:rPr>
      </w:pPr>
      <w:r w:rsidRPr="000C0159">
        <w:rPr>
          <w:rFonts w:ascii="Gotham Book" w:hAnsi="Gotham Book" w:cstheme="majorBidi"/>
          <w:highlight w:val="yellow"/>
        </w:rPr>
        <w:t>Reportes e informes</w:t>
      </w:r>
    </w:p>
    <w:p w14:paraId="6BEDD185" w14:textId="1BDDBEC3" w:rsidR="005B4FFC" w:rsidRPr="000C0159" w:rsidRDefault="3C576427" w:rsidP="5DD62F0F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Bidi"/>
          <w:highlight w:val="yellow"/>
        </w:rPr>
      </w:pPr>
      <w:r w:rsidRPr="000C0159">
        <w:rPr>
          <w:rFonts w:ascii="Gotham Book" w:hAnsi="Gotham Book" w:cstheme="majorBidi"/>
          <w:highlight w:val="yellow"/>
        </w:rPr>
        <w:t xml:space="preserve">Herramienta informática xxxxxx </w:t>
      </w:r>
    </w:p>
    <w:p w14:paraId="76435A2F" w14:textId="235334DF" w:rsidR="005B4FFC" w:rsidRPr="000C0159" w:rsidRDefault="3C576427" w:rsidP="5DD62F0F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Bidi"/>
          <w:highlight w:val="yellow"/>
        </w:rPr>
      </w:pPr>
      <w:r w:rsidRPr="000C0159">
        <w:rPr>
          <w:rFonts w:ascii="Gotham Book" w:hAnsi="Gotham Book" w:cstheme="majorBidi"/>
          <w:highlight w:val="yellow"/>
        </w:rPr>
        <w:t>Artículos científicos xxxxxxxx</w:t>
      </w:r>
    </w:p>
    <w:p w14:paraId="6BA93FE5" w14:textId="1E48A62F" w:rsidR="005B4FFC" w:rsidRPr="000C0159" w:rsidRDefault="3C576427" w:rsidP="5DD62F0F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Bidi"/>
          <w:highlight w:val="yellow"/>
        </w:rPr>
      </w:pPr>
      <w:r w:rsidRPr="000C0159">
        <w:rPr>
          <w:rFonts w:ascii="Gotham Book" w:hAnsi="Gotham Book" w:cstheme="majorBidi"/>
          <w:highlight w:val="yellow"/>
        </w:rPr>
        <w:t>Guía metodológica xxxxxxxx</w:t>
      </w:r>
    </w:p>
    <w:p w14:paraId="33F728FB" w14:textId="631FCFC3" w:rsidR="005B4FFC" w:rsidRPr="000C0159" w:rsidRDefault="3C576427" w:rsidP="5DD62F0F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Bidi"/>
          <w:highlight w:val="yellow"/>
        </w:rPr>
      </w:pPr>
      <w:r w:rsidRPr="000C0159">
        <w:rPr>
          <w:rFonts w:ascii="Gotham Book" w:hAnsi="Gotham Book" w:cstheme="majorBidi"/>
          <w:highlight w:val="yellow"/>
        </w:rPr>
        <w:t>Agregar otras obras xxxxx</w:t>
      </w:r>
    </w:p>
    <w:p w14:paraId="49D0F2DA" w14:textId="5F51C082" w:rsidR="005B4FFC" w:rsidRPr="000C0159" w:rsidRDefault="005B4FFC" w:rsidP="3C576427">
      <w:pPr>
        <w:jc w:val="both"/>
        <w:rPr>
          <w:rFonts w:ascii="Gotham Book" w:hAnsi="Gotham Book" w:cstheme="majorBidi"/>
        </w:rPr>
      </w:pPr>
    </w:p>
    <w:p w14:paraId="306F0332" w14:textId="185E659F" w:rsidR="005B2775" w:rsidRPr="000C0159" w:rsidRDefault="3C576427" w:rsidP="3C576427">
      <w:pPr>
        <w:jc w:val="both"/>
        <w:rPr>
          <w:rFonts w:ascii="Gotham Book" w:hAnsi="Gotham Book" w:cstheme="majorBidi"/>
        </w:rPr>
      </w:pPr>
      <w:r w:rsidRPr="000C0159">
        <w:rPr>
          <w:rFonts w:ascii="Gotham Book" w:hAnsi="Gotham Book" w:cstheme="majorBidi"/>
        </w:rPr>
        <w:t xml:space="preserve">Todas ellas </w:t>
      </w:r>
      <w:r w:rsidR="000C0159">
        <w:rPr>
          <w:rFonts w:ascii="Gotham Book" w:hAnsi="Gotham Book" w:cstheme="majorBidi"/>
        </w:rPr>
        <w:t>conforman el contenido de</w:t>
      </w:r>
      <w:r w:rsidRPr="000C0159">
        <w:rPr>
          <w:rFonts w:ascii="Gotham Book" w:hAnsi="Gotham Book" w:cstheme="majorBidi"/>
        </w:rPr>
        <w:t xml:space="preserve"> la propuesta “(</w:t>
      </w:r>
      <w:r w:rsidRPr="000C0159">
        <w:rPr>
          <w:rFonts w:ascii="Gotham Book" w:hAnsi="Gotham Book" w:cstheme="majorBidi"/>
          <w:highlight w:val="yellow"/>
        </w:rPr>
        <w:t>NOMBRE DE LA PROPUESTA</w:t>
      </w:r>
      <w:r w:rsidRPr="000C0159">
        <w:rPr>
          <w:rFonts w:ascii="Gotham Book" w:hAnsi="Gotham Book" w:cstheme="majorBidi"/>
        </w:rPr>
        <w:t>)”, que ha sido presentada</w:t>
      </w:r>
      <w:r w:rsidR="000C0159">
        <w:rPr>
          <w:rFonts w:ascii="Gotham Book" w:hAnsi="Gotham Book" w:cstheme="majorBidi"/>
        </w:rPr>
        <w:t xml:space="preserve"> en la Convocatoria N° _ </w:t>
      </w:r>
      <w:r w:rsidR="00304464" w:rsidRPr="000C0159">
        <w:rPr>
          <w:rFonts w:ascii="Gotham Book" w:hAnsi="Gotham Book" w:cstheme="majorBidi"/>
        </w:rPr>
        <w:t>del FONDO 1 a 1</w:t>
      </w:r>
      <w:r w:rsidRPr="000C0159">
        <w:rPr>
          <w:rFonts w:ascii="Gotham Book" w:hAnsi="Gotham Book" w:cstheme="majorBidi"/>
        </w:rPr>
        <w:t xml:space="preserve"> de CEDIA, y garantizo que</w:t>
      </w:r>
      <w:r w:rsidR="000C0159">
        <w:rPr>
          <w:rFonts w:ascii="Gotham Book" w:hAnsi="Gotham Book" w:cstheme="majorBidi"/>
        </w:rPr>
        <w:t xml:space="preserve"> ningún componente de la misma</w:t>
      </w:r>
      <w:r w:rsidRPr="000C0159">
        <w:rPr>
          <w:rFonts w:ascii="Gotham Book" w:hAnsi="Gotham Book" w:cstheme="majorBidi"/>
        </w:rPr>
        <w:t xml:space="preserve"> afecta </w:t>
      </w:r>
      <w:r w:rsidR="000C0159">
        <w:rPr>
          <w:rFonts w:ascii="Gotham Book" w:hAnsi="Gotham Book" w:cstheme="majorBidi"/>
        </w:rPr>
        <w:t xml:space="preserve">a </w:t>
      </w:r>
      <w:r w:rsidRPr="000C0159">
        <w:rPr>
          <w:rFonts w:ascii="Gotham Book" w:hAnsi="Gotham Book" w:cstheme="majorBidi"/>
        </w:rPr>
        <w:t>derechos patrimoniales ni morales de t</w:t>
      </w:r>
      <w:r w:rsidR="000C0159">
        <w:rPr>
          <w:rFonts w:ascii="Gotham Book" w:hAnsi="Gotham Book" w:cstheme="majorBidi"/>
        </w:rPr>
        <w:t>erceros. Dicha propuesta fue</w:t>
      </w:r>
      <w:r w:rsidRPr="000C0159">
        <w:rPr>
          <w:rFonts w:ascii="Gotham Book" w:hAnsi="Gotham Book" w:cstheme="majorBidi"/>
        </w:rPr>
        <w:t xml:space="preserve"> entregada a las Instituciones Ejecutoras del Proyecto: </w:t>
      </w:r>
      <w:r w:rsidRPr="000C0159">
        <w:rPr>
          <w:rFonts w:ascii="Gotham Book" w:hAnsi="Gotham Book" w:cstheme="majorBidi"/>
          <w:highlight w:val="yellow"/>
        </w:rPr>
        <w:t>(NOMBRE DE LAS INSTITUCIONES PARTICIPANTES</w:t>
      </w:r>
      <w:r w:rsidRPr="000C0159">
        <w:rPr>
          <w:rFonts w:ascii="Gotham Book" w:hAnsi="Gotham Book" w:cstheme="majorBidi"/>
        </w:rPr>
        <w:t xml:space="preserve">). </w:t>
      </w:r>
    </w:p>
    <w:p w14:paraId="2734038E" w14:textId="2CCDAAB6" w:rsidR="3C576427" w:rsidRPr="000C0159" w:rsidRDefault="3C576427" w:rsidP="3C576427">
      <w:pPr>
        <w:jc w:val="both"/>
        <w:rPr>
          <w:rFonts w:ascii="Gotham Book" w:hAnsi="Gotham Book" w:cstheme="majorBidi"/>
        </w:rPr>
      </w:pPr>
    </w:p>
    <w:p w14:paraId="092A8565" w14:textId="6AEB3B11" w:rsidR="00931561" w:rsidRPr="000C0159" w:rsidRDefault="3C576427" w:rsidP="3C576427">
      <w:pPr>
        <w:jc w:val="both"/>
        <w:rPr>
          <w:rFonts w:ascii="Gotham Book" w:hAnsi="Gotham Book" w:cstheme="majorBidi"/>
        </w:rPr>
      </w:pPr>
      <w:r w:rsidRPr="000C0159">
        <w:rPr>
          <w:rFonts w:ascii="Gotham Book" w:hAnsi="Gotham Book" w:cstheme="majorBidi"/>
        </w:rPr>
        <w:t>Yo, (</w:t>
      </w:r>
      <w:r w:rsidRPr="000C0159">
        <w:rPr>
          <w:rFonts w:ascii="Gotham Book" w:hAnsi="Gotham Book" w:cstheme="majorBidi"/>
          <w:highlight w:val="yellow"/>
        </w:rPr>
        <w:t>NOMBRES COMPLETOS DEL CEDENTE</w:t>
      </w:r>
      <w:r w:rsidRPr="000C0159">
        <w:rPr>
          <w:rFonts w:ascii="Gotham Book" w:hAnsi="Gotham Book" w:cstheme="majorBidi"/>
        </w:rPr>
        <w:t xml:space="preserve">), </w:t>
      </w:r>
      <w:r w:rsidR="000C0159">
        <w:rPr>
          <w:rFonts w:ascii="Gotham Book" w:hAnsi="Gotham Book" w:cstheme="majorBidi"/>
        </w:rPr>
        <w:t xml:space="preserve"> cedo</w:t>
      </w:r>
      <w:r w:rsidRPr="000C0159">
        <w:rPr>
          <w:rFonts w:ascii="Gotham Book" w:hAnsi="Gotham Book" w:cstheme="majorBidi"/>
        </w:rPr>
        <w:t xml:space="preserve"> de forma libre, consciente, informada y voluntaria, a través del presente documento, a favor de las Instituciones Ejecutoras del Proyecto </w:t>
      </w:r>
      <w:r w:rsidRPr="000C0159">
        <w:rPr>
          <w:rFonts w:ascii="Gotham Book" w:hAnsi="Gotham Book" w:cstheme="majorBidi"/>
          <w:highlight w:val="yellow"/>
        </w:rPr>
        <w:t>(AGREGAR NOMBRE DE LAS INSTITUICIONES</w:t>
      </w:r>
      <w:r w:rsidRPr="000C0159">
        <w:rPr>
          <w:rFonts w:ascii="Gotham Book" w:hAnsi="Gotham Book" w:cstheme="majorBidi"/>
        </w:rPr>
        <w:t xml:space="preserve">), la titularidad de los derechos patrimoniales, conforme lo establece la normativa vigente, sobre las obras detalladas y los demás resultados de investigación obtenidos como producto del desarrollo del proyecto </w:t>
      </w:r>
      <w:r w:rsidRPr="000C0159">
        <w:rPr>
          <w:rFonts w:ascii="Gotham Book" w:hAnsi="Gotham Book" w:cstheme="majorBidi"/>
          <w:highlight w:val="yellow"/>
        </w:rPr>
        <w:t>“(NOMBRE DE LA PROPUESTA)”</w:t>
      </w:r>
      <w:r w:rsidRPr="000C0159">
        <w:rPr>
          <w:rFonts w:ascii="Gotham Book" w:hAnsi="Gotham Book" w:cstheme="majorBidi"/>
        </w:rPr>
        <w:t>,</w:t>
      </w:r>
      <w:r w:rsidR="000C0159">
        <w:rPr>
          <w:rFonts w:ascii="Gotham Book" w:hAnsi="Gotham Book" w:cstheme="majorBidi"/>
        </w:rPr>
        <w:t xml:space="preserve"> así como me comprometo a ceder los derechos sobre cualquier obra futura, obtenida como resultado de la implementación de la propuesta,</w:t>
      </w:r>
      <w:r w:rsidRPr="000C0159">
        <w:rPr>
          <w:rFonts w:ascii="Gotham Book" w:hAnsi="Gotham Book" w:cstheme="majorBidi"/>
        </w:rPr>
        <w:t xml:space="preserve"> con la finalidad de que sea utilizado de acuerdo a los parámetros institucionales que ellos acuerden. Asimismo, autorizo</w:t>
      </w:r>
      <w:r w:rsidR="000C0159">
        <w:rPr>
          <w:rFonts w:ascii="Gotham Book" w:hAnsi="Gotham Book" w:cstheme="majorBidi"/>
        </w:rPr>
        <w:t xml:space="preserve"> un uso comercial de todos estos instrumentos.</w:t>
      </w:r>
    </w:p>
    <w:p w14:paraId="48307E35" w14:textId="77777777" w:rsidR="00A802F4" w:rsidRPr="000C0159" w:rsidRDefault="00A802F4" w:rsidP="00931561">
      <w:pPr>
        <w:jc w:val="both"/>
        <w:rPr>
          <w:rFonts w:ascii="Gotham Book" w:hAnsi="Gotham Book" w:cstheme="majorHAnsi"/>
        </w:rPr>
      </w:pPr>
    </w:p>
    <w:p w14:paraId="3C63A550" w14:textId="4C602366" w:rsidR="00931561" w:rsidRPr="000C0159" w:rsidRDefault="000C0159" w:rsidP="00931561">
      <w:pPr>
        <w:jc w:val="both"/>
        <w:rPr>
          <w:rFonts w:ascii="Gotham Book" w:hAnsi="Gotham Book" w:cstheme="majorHAnsi"/>
        </w:rPr>
      </w:pPr>
      <w:r>
        <w:rPr>
          <w:rFonts w:ascii="Gotham Book" w:hAnsi="Gotham Book" w:cstheme="majorHAnsi"/>
        </w:rPr>
        <w:t>Esta</w:t>
      </w:r>
      <w:r w:rsidR="00931561" w:rsidRPr="000C0159">
        <w:rPr>
          <w:rFonts w:ascii="Gotham Book" w:hAnsi="Gotham Book" w:cstheme="majorHAnsi"/>
        </w:rPr>
        <w:t xml:space="preserve"> cesión de titularidad es de carácter global, perpetua, transferible previa notificación a los autores y se refiere a todos los derechos patrimoniales, así como sobre todos sus productos conexos, como bases de datos, propuestas metodológicas, u otras de similar naturaleza, e incluye el derecho de transformación o generación de obras derivadas o terminación de obras inacabadas e i</w:t>
      </w:r>
      <w:r>
        <w:rPr>
          <w:rFonts w:ascii="Gotham Book" w:hAnsi="Gotham Book" w:cstheme="majorHAnsi"/>
        </w:rPr>
        <w:t>nconclusas, por quien determine</w:t>
      </w:r>
      <w:r w:rsidR="00931561" w:rsidRPr="000C0159">
        <w:rPr>
          <w:rFonts w:ascii="Gotham Book" w:hAnsi="Gotham Book" w:cstheme="majorHAnsi"/>
        </w:rPr>
        <w:t xml:space="preserve"> las </w:t>
      </w:r>
      <w:r w:rsidR="00A802F4" w:rsidRPr="000C0159">
        <w:rPr>
          <w:rFonts w:ascii="Gotham Book" w:hAnsi="Gotham Book" w:cstheme="majorHAnsi"/>
        </w:rPr>
        <w:t>Instituciones Ejecutoras del Proyecto</w:t>
      </w:r>
      <w:r w:rsidR="00931561" w:rsidRPr="000C0159">
        <w:rPr>
          <w:rFonts w:ascii="Gotham Book" w:hAnsi="Gotham Book" w:cstheme="majorHAnsi"/>
        </w:rPr>
        <w:t xml:space="preserve"> como titulares responsables y legítimos de estos derechos.</w:t>
      </w:r>
    </w:p>
    <w:p w14:paraId="381B0532" w14:textId="4FBBB79C" w:rsidR="00931561" w:rsidRPr="000C0159" w:rsidRDefault="00931561" w:rsidP="00931561">
      <w:pPr>
        <w:jc w:val="both"/>
        <w:rPr>
          <w:rFonts w:ascii="Gotham Book" w:hAnsi="Gotham Book" w:cstheme="majorHAnsi"/>
        </w:rPr>
      </w:pPr>
    </w:p>
    <w:p w14:paraId="7A47C9A6" w14:textId="11FA8016" w:rsidR="00A802F4" w:rsidRPr="000C0159" w:rsidRDefault="3C576427" w:rsidP="3C576427">
      <w:pPr>
        <w:jc w:val="both"/>
        <w:rPr>
          <w:rFonts w:ascii="Gotham Book" w:hAnsi="Gotham Book" w:cstheme="majorBidi"/>
        </w:rPr>
      </w:pPr>
      <w:r w:rsidRPr="000C0159">
        <w:rPr>
          <w:rFonts w:ascii="Gotham Book" w:hAnsi="Gotham Book" w:cstheme="majorBidi"/>
        </w:rPr>
        <w:t>Por medio de la presente, autorizo también la publicación de la obra en cualquier formato conocido, incluyendo sin ser exhaustivo, el soporte material, digital, electrónico, virtual; así como sus usos en red, internet, extranet, intranet, biblioteca digital u otros, además de que se puedan iniciar procesos de solicitud o registro relacionadas en cualquier jurisdicción ante autoridad competente.</w:t>
      </w:r>
    </w:p>
    <w:p w14:paraId="3DAA2E46" w14:textId="5B4304F3" w:rsidR="3C576427" w:rsidRPr="000C0159" w:rsidRDefault="3C576427" w:rsidP="3C576427">
      <w:pPr>
        <w:jc w:val="both"/>
        <w:rPr>
          <w:rFonts w:ascii="Gotham Book" w:hAnsi="Gotham Book" w:cstheme="majorBidi"/>
        </w:rPr>
      </w:pPr>
    </w:p>
    <w:p w14:paraId="2F0FECC7" w14:textId="10B5AF77" w:rsidR="00A802F4" w:rsidRPr="000C0159" w:rsidRDefault="00A802F4" w:rsidP="00A802F4">
      <w:pPr>
        <w:jc w:val="both"/>
        <w:rPr>
          <w:rFonts w:ascii="Gotham Book" w:hAnsi="Gotham Book" w:cstheme="majorHAnsi"/>
        </w:rPr>
      </w:pPr>
      <w:r w:rsidRPr="000C0159">
        <w:rPr>
          <w:rFonts w:ascii="Gotham Book" w:hAnsi="Gotham Book" w:cstheme="majorHAnsi"/>
        </w:rPr>
        <w:t>La presente cesión, se la realiza bajo los términos establecidos por el Código Orgá</w:t>
      </w:r>
      <w:r w:rsidR="00304464" w:rsidRPr="000C0159">
        <w:rPr>
          <w:rFonts w:ascii="Gotham Book" w:hAnsi="Gotham Book" w:cstheme="majorHAnsi"/>
        </w:rPr>
        <w:t>nico de Economía Social de los C</w:t>
      </w:r>
      <w:r w:rsidRPr="000C0159">
        <w:rPr>
          <w:rFonts w:ascii="Gotham Book" w:hAnsi="Gotham Book" w:cstheme="majorHAnsi"/>
        </w:rPr>
        <w:t>onocimientos</w:t>
      </w:r>
      <w:r w:rsidR="00304464" w:rsidRPr="000C0159">
        <w:rPr>
          <w:rFonts w:ascii="Gotham Book" w:hAnsi="Gotham Book" w:cstheme="majorHAnsi"/>
        </w:rPr>
        <w:t>, Creatividad e Innovación</w:t>
      </w:r>
      <w:r w:rsidRPr="000C0159">
        <w:rPr>
          <w:rFonts w:ascii="Gotham Book" w:hAnsi="Gotham Book" w:cstheme="majorHAnsi"/>
        </w:rPr>
        <w:t xml:space="preserve"> con respecto a las creaciones generadas dentro de las Instituciones de Educación Superior, por lo que reconozco y acepto mi participación en los beneficios económicos resultantes de su posible explotación, de conformidad con la ley, en un porcentaje del 40%, luego de la debida liquidación de gastos y de acuerdo al aporte de cada parte al producto final que sea objeto de explotación económica de acuerdo a la determinación de los titulares.</w:t>
      </w:r>
    </w:p>
    <w:p w14:paraId="3C7EF24F" w14:textId="77777777" w:rsidR="00A802F4" w:rsidRPr="000C0159" w:rsidRDefault="00A802F4" w:rsidP="00A802F4">
      <w:pPr>
        <w:jc w:val="both"/>
        <w:rPr>
          <w:rFonts w:ascii="Gotham Book" w:hAnsi="Gotham Book" w:cstheme="majorHAnsi"/>
        </w:rPr>
      </w:pPr>
    </w:p>
    <w:p w14:paraId="6F7FAF4A" w14:textId="366E9442" w:rsidR="00A802F4" w:rsidRPr="000C0159" w:rsidRDefault="00A802F4" w:rsidP="00A802F4">
      <w:pPr>
        <w:jc w:val="both"/>
        <w:rPr>
          <w:rFonts w:ascii="Gotham Book" w:hAnsi="Gotham Book" w:cstheme="majorHAnsi"/>
        </w:rPr>
      </w:pPr>
      <w:r w:rsidRPr="000C0159">
        <w:rPr>
          <w:rFonts w:ascii="Gotham Book" w:hAnsi="Gotham Book" w:cstheme="majorHAnsi"/>
        </w:rPr>
        <w:t xml:space="preserve">Finalmente, manifiesto que </w:t>
      </w:r>
      <w:r w:rsidR="000C0159">
        <w:rPr>
          <w:rFonts w:ascii="Gotham Book" w:hAnsi="Gotham Book" w:cstheme="majorHAnsi"/>
        </w:rPr>
        <w:t xml:space="preserve">todas </w:t>
      </w:r>
      <w:r w:rsidRPr="000C0159">
        <w:rPr>
          <w:rFonts w:ascii="Gotham Book" w:hAnsi="Gotham Book" w:cstheme="majorHAnsi"/>
        </w:rPr>
        <w:t>la</w:t>
      </w:r>
      <w:r w:rsidR="000C0159">
        <w:rPr>
          <w:rFonts w:ascii="Gotham Book" w:hAnsi="Gotham Book" w:cstheme="majorHAnsi"/>
        </w:rPr>
        <w:t>s</w:t>
      </w:r>
      <w:r w:rsidRPr="000C0159">
        <w:rPr>
          <w:rFonts w:ascii="Gotham Book" w:hAnsi="Gotham Book" w:cstheme="majorHAnsi"/>
        </w:rPr>
        <w:t xml:space="preserve"> obra</w:t>
      </w:r>
      <w:r w:rsidR="000C0159">
        <w:rPr>
          <w:rFonts w:ascii="Gotham Book" w:hAnsi="Gotham Book" w:cstheme="majorHAnsi"/>
        </w:rPr>
        <w:t>s</w:t>
      </w:r>
      <w:r w:rsidRPr="000C0159">
        <w:rPr>
          <w:rFonts w:ascii="Gotham Book" w:hAnsi="Gotham Book" w:cstheme="majorHAnsi"/>
        </w:rPr>
        <w:t xml:space="preserve"> antes referida</w:t>
      </w:r>
      <w:r w:rsidR="000C0159">
        <w:rPr>
          <w:rFonts w:ascii="Gotham Book" w:hAnsi="Gotham Book" w:cstheme="majorHAnsi"/>
        </w:rPr>
        <w:t>s son</w:t>
      </w:r>
      <w:r w:rsidRPr="000C0159">
        <w:rPr>
          <w:rFonts w:ascii="Gotham Book" w:hAnsi="Gotham Book" w:cstheme="majorHAnsi"/>
        </w:rPr>
        <w:t xml:space="preserve"> original</w:t>
      </w:r>
      <w:r w:rsidR="000C0159">
        <w:rPr>
          <w:rFonts w:ascii="Gotham Book" w:hAnsi="Gotham Book" w:cstheme="majorHAnsi"/>
        </w:rPr>
        <w:t>es</w:t>
      </w:r>
      <w:r w:rsidRPr="000C0159">
        <w:rPr>
          <w:rFonts w:ascii="Gotham Book" w:hAnsi="Gotham Book" w:cstheme="majorHAnsi"/>
        </w:rPr>
        <w:t xml:space="preserve"> y no viola</w:t>
      </w:r>
      <w:r w:rsidR="000C0159">
        <w:rPr>
          <w:rFonts w:ascii="Gotham Book" w:hAnsi="Gotham Book" w:cstheme="majorHAnsi"/>
        </w:rPr>
        <w:t>n</w:t>
      </w:r>
      <w:r w:rsidRPr="000C0159">
        <w:rPr>
          <w:rFonts w:ascii="Gotham Book" w:hAnsi="Gotham Book" w:cstheme="majorHAnsi"/>
        </w:rPr>
        <w:t xml:space="preserve"> derechos de autor de terceros, por lo que quien suscribe la presente asume la responsabilidad sobre el contenido de la misma y exime a (</w:t>
      </w:r>
      <w:r w:rsidRPr="000C0159">
        <w:rPr>
          <w:rFonts w:ascii="Gotham Book" w:hAnsi="Gotham Book" w:cstheme="majorHAnsi"/>
          <w:highlight w:val="yellow"/>
        </w:rPr>
        <w:t>NOMBRE DE LA INSTITUCIÓN PARTICIPANTE A LA QUE PERTENECE</w:t>
      </w:r>
      <w:r w:rsidRPr="000C0159">
        <w:rPr>
          <w:rFonts w:ascii="Gotham Book" w:hAnsi="Gotham Book" w:cstheme="majorHAnsi"/>
        </w:rPr>
        <w:t xml:space="preserve">) y </w:t>
      </w:r>
      <w:r w:rsidR="000C0159">
        <w:rPr>
          <w:rFonts w:ascii="Gotham Book" w:hAnsi="Gotham Book" w:cstheme="majorHAnsi"/>
        </w:rPr>
        <w:t xml:space="preserve">a </w:t>
      </w:r>
      <w:r w:rsidRPr="000C0159">
        <w:rPr>
          <w:rFonts w:ascii="Gotham Book" w:hAnsi="Gotham Book" w:cstheme="majorHAnsi"/>
        </w:rPr>
        <w:t>CEDIA, así como a sus representantes legales de todo reclamo administrativo o judicial planteado sobre los derechos intelectuales relacionados a esta obra, provengan éstas de personas naturales o jurídica</w:t>
      </w:r>
      <w:bookmarkStart w:id="0" w:name="_GoBack"/>
      <w:bookmarkEnd w:id="0"/>
      <w:r w:rsidRPr="000C0159">
        <w:rPr>
          <w:rFonts w:ascii="Gotham Book" w:hAnsi="Gotham Book" w:cstheme="majorHAnsi"/>
        </w:rPr>
        <w:t>s, de derecho público o privado.</w:t>
      </w:r>
    </w:p>
    <w:p w14:paraId="4372C2B4" w14:textId="118DC647" w:rsidR="00BC1F5F" w:rsidRPr="000C0159" w:rsidRDefault="00BC1F5F" w:rsidP="00931561">
      <w:pPr>
        <w:jc w:val="both"/>
        <w:rPr>
          <w:rFonts w:ascii="Gotham Book" w:hAnsi="Gotham Book" w:cstheme="majorHAnsi"/>
        </w:rPr>
      </w:pPr>
    </w:p>
    <w:p w14:paraId="06FC5B4D" w14:textId="1A4753B8" w:rsidR="00A802F4" w:rsidRPr="000C0159" w:rsidRDefault="00A802F4" w:rsidP="00931561">
      <w:pPr>
        <w:jc w:val="both"/>
        <w:rPr>
          <w:rFonts w:ascii="Gotham Book" w:hAnsi="Gotham Book" w:cstheme="majorHAnsi"/>
        </w:rPr>
      </w:pPr>
    </w:p>
    <w:p w14:paraId="3D637CE8" w14:textId="77777777" w:rsidR="00A802F4" w:rsidRPr="000C0159" w:rsidRDefault="00A802F4" w:rsidP="00931561">
      <w:pPr>
        <w:jc w:val="both"/>
        <w:rPr>
          <w:rFonts w:ascii="Gotham Book" w:hAnsi="Gotham Book" w:cstheme="majorHAnsi"/>
        </w:rPr>
      </w:pPr>
    </w:p>
    <w:p w14:paraId="177365A6" w14:textId="77777777" w:rsidR="0005186A" w:rsidRPr="000C0159" w:rsidRDefault="0005186A" w:rsidP="00931561">
      <w:pPr>
        <w:jc w:val="both"/>
        <w:rPr>
          <w:rFonts w:ascii="Gotham Book" w:hAnsi="Gotham Book" w:cstheme="majorHAnsi"/>
        </w:rPr>
      </w:pPr>
      <w:r w:rsidRPr="000C0159">
        <w:rPr>
          <w:rFonts w:ascii="Gotham Book" w:hAnsi="Gotham Book" w:cstheme="majorHAnsi"/>
        </w:rPr>
        <w:t>____________________________</w:t>
      </w:r>
    </w:p>
    <w:p w14:paraId="68B91DFF" w14:textId="1C3294E4" w:rsidR="00A802F4" w:rsidRPr="000C0159" w:rsidRDefault="0005186A" w:rsidP="00931561">
      <w:pPr>
        <w:jc w:val="both"/>
        <w:rPr>
          <w:rFonts w:ascii="Gotham Book" w:hAnsi="Gotham Book" w:cstheme="majorHAnsi"/>
        </w:rPr>
      </w:pPr>
      <w:r w:rsidRPr="000C0159">
        <w:rPr>
          <w:rFonts w:ascii="Gotham Book" w:hAnsi="Gotham Book" w:cstheme="majorHAnsi"/>
          <w:highlight w:val="yellow"/>
        </w:rPr>
        <w:t>(NOMBRE</w:t>
      </w:r>
      <w:r w:rsidR="00A802F4" w:rsidRPr="000C0159">
        <w:rPr>
          <w:rFonts w:ascii="Gotham Book" w:hAnsi="Gotham Book" w:cstheme="majorHAnsi"/>
          <w:highlight w:val="yellow"/>
        </w:rPr>
        <w:t>S</w:t>
      </w:r>
      <w:r w:rsidRPr="000C0159">
        <w:rPr>
          <w:rFonts w:ascii="Gotham Book" w:hAnsi="Gotham Book" w:cstheme="majorHAnsi"/>
          <w:highlight w:val="yellow"/>
        </w:rPr>
        <w:t xml:space="preserve"> </w:t>
      </w:r>
      <w:r w:rsidR="00A802F4" w:rsidRPr="000C0159">
        <w:rPr>
          <w:rFonts w:ascii="Gotham Book" w:hAnsi="Gotham Book" w:cstheme="majorHAnsi"/>
          <w:highlight w:val="yellow"/>
        </w:rPr>
        <w:t>DEL CEDENTE</w:t>
      </w:r>
      <w:r w:rsidRPr="000C0159">
        <w:rPr>
          <w:rFonts w:ascii="Gotham Book" w:hAnsi="Gotham Book" w:cstheme="majorHAnsi"/>
          <w:highlight w:val="yellow"/>
        </w:rPr>
        <w:t>)</w:t>
      </w:r>
    </w:p>
    <w:p w14:paraId="1A51166F" w14:textId="0B682461" w:rsidR="00EA70D7" w:rsidRPr="000C0159" w:rsidRDefault="0005186A" w:rsidP="00931561">
      <w:pPr>
        <w:jc w:val="both"/>
        <w:rPr>
          <w:rFonts w:ascii="Gotham Book" w:hAnsi="Gotham Book"/>
          <w:b/>
        </w:rPr>
      </w:pPr>
      <w:r w:rsidRPr="000C0159">
        <w:rPr>
          <w:rFonts w:ascii="Gotham Book" w:hAnsi="Gotham Book" w:cstheme="majorHAnsi"/>
          <w:b/>
          <w:highlight w:val="yellow"/>
        </w:rPr>
        <w:t>(</w:t>
      </w:r>
      <w:r w:rsidR="00A802F4" w:rsidRPr="000C0159">
        <w:rPr>
          <w:rFonts w:ascii="Gotham Book" w:hAnsi="Gotham Book" w:cstheme="majorHAnsi"/>
          <w:b/>
          <w:highlight w:val="yellow"/>
        </w:rPr>
        <w:t>NÚMERO DE C.I.</w:t>
      </w:r>
      <w:r w:rsidRPr="000C0159">
        <w:rPr>
          <w:rFonts w:ascii="Gotham Book" w:hAnsi="Gotham Book" w:cstheme="majorHAnsi"/>
          <w:b/>
          <w:highlight w:val="yellow"/>
        </w:rPr>
        <w:t>)</w:t>
      </w:r>
    </w:p>
    <w:p w14:paraId="44DFFF18" w14:textId="77777777" w:rsidR="00EA70D7" w:rsidRPr="000C0159" w:rsidRDefault="00EA70D7" w:rsidP="00EA70D7">
      <w:pPr>
        <w:rPr>
          <w:rFonts w:ascii="Gotham Book" w:hAnsi="Gotham Book"/>
        </w:rPr>
      </w:pPr>
    </w:p>
    <w:p w14:paraId="154C5F12" w14:textId="77777777" w:rsidR="00EA70D7" w:rsidRPr="000C0159" w:rsidRDefault="00EA70D7" w:rsidP="00EA70D7">
      <w:pPr>
        <w:rPr>
          <w:rFonts w:ascii="Gotham Book" w:hAnsi="Gotham Book"/>
        </w:rPr>
      </w:pPr>
    </w:p>
    <w:p w14:paraId="38E821D4" w14:textId="77777777" w:rsidR="00EA70D7" w:rsidRPr="000C0159" w:rsidRDefault="00EA70D7" w:rsidP="00EA70D7">
      <w:pPr>
        <w:rPr>
          <w:rFonts w:ascii="Gotham Book" w:hAnsi="Gotham Book"/>
        </w:rPr>
      </w:pPr>
    </w:p>
    <w:p w14:paraId="44C41145" w14:textId="77777777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4FE72E37" w14:textId="02D09C61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4CCA5934" w14:textId="57A8D25C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1A472D92" w14:textId="0354E13C" w:rsidR="00EA70D7" w:rsidRPr="00EA70D7" w:rsidRDefault="00147F31" w:rsidP="00EA70D7">
      <w:pPr>
        <w:rPr>
          <w:rFonts w:ascii="Gotham Book" w:hAnsi="Gotham Book"/>
          <w:sz w:val="20"/>
          <w:szCs w:val="20"/>
        </w:rPr>
      </w:pPr>
      <w:r>
        <w:rPr>
          <w:rFonts w:ascii="Gotham Book" w:hAnsi="Gotham Book" w:cstheme="majorHAnsi"/>
          <w:b/>
          <w:noProof/>
          <w:color w:val="365F91" w:themeColor="accent1" w:themeShade="BF"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EA2EC" wp14:editId="07F29AA8">
                <wp:simplePos x="0" y="0"/>
                <wp:positionH relativeFrom="margin">
                  <wp:posOffset>1426431</wp:posOffset>
                </wp:positionH>
                <wp:positionV relativeFrom="paragraph">
                  <wp:posOffset>20154</wp:posOffset>
                </wp:positionV>
                <wp:extent cx="3136900" cy="1346200"/>
                <wp:effectExtent l="57150" t="19050" r="82550" b="10160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0" cy="1346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rect id="Rectángulo 2" style="position:absolute;margin-left:112.3pt;margin-top:1.6pt;width:247pt;height:106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ed="f" strokecolor="#4579b8 [3044]" w14:anchorId="66CE3B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"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5AF464EA" w14:textId="77777777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37EB02AA" w14:textId="6CD055EC" w:rsidR="00EA70D7" w:rsidRDefault="00EA70D7" w:rsidP="00EA70D7">
      <w:pPr>
        <w:rPr>
          <w:rFonts w:ascii="Gotham Book" w:hAnsi="Gotham Book"/>
          <w:sz w:val="20"/>
          <w:szCs w:val="20"/>
        </w:rPr>
      </w:pPr>
    </w:p>
    <w:p w14:paraId="0F7D34AD" w14:textId="431A51E5" w:rsidR="00D5551A" w:rsidRDefault="00EA70D7" w:rsidP="00EA70D7">
      <w:pPr>
        <w:tabs>
          <w:tab w:val="left" w:pos="1310"/>
        </w:tabs>
        <w:rPr>
          <w:rFonts w:ascii="Gotham Book" w:hAnsi="Gotham Book"/>
          <w:color w:val="365F91" w:themeColor="accent1" w:themeShade="BF"/>
          <w:sz w:val="20"/>
          <w:szCs w:val="20"/>
        </w:rPr>
      </w:pPr>
      <w:r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 w:rsidR="00147F31" w:rsidRPr="00147F31">
        <w:rPr>
          <w:rFonts w:ascii="Gotham Book" w:hAnsi="Gotham Book"/>
          <w:color w:val="365F91" w:themeColor="accent1" w:themeShade="BF"/>
          <w:sz w:val="20"/>
          <w:szCs w:val="20"/>
        </w:rPr>
        <w:t>*</w:t>
      </w:r>
      <w:r w:rsidRPr="00EA70D7">
        <w:rPr>
          <w:rFonts w:ascii="Gotham Book" w:hAnsi="Gotham Book"/>
          <w:color w:val="365F91" w:themeColor="accent1" w:themeShade="BF"/>
          <w:sz w:val="20"/>
          <w:szCs w:val="20"/>
        </w:rPr>
        <w:t>Incluir una copia de la cédula del cedente</w:t>
      </w:r>
      <w:r w:rsidR="00147F31">
        <w:rPr>
          <w:rFonts w:ascii="Gotham Book" w:hAnsi="Gotham Book"/>
          <w:color w:val="365F91" w:themeColor="accent1" w:themeShade="BF"/>
          <w:sz w:val="20"/>
          <w:szCs w:val="20"/>
        </w:rPr>
        <w:t>.</w:t>
      </w:r>
    </w:p>
    <w:p w14:paraId="63B7BFEC" w14:textId="63C4A810" w:rsidR="00147F31" w:rsidRDefault="00147F31" w:rsidP="00147F31">
      <w:pPr>
        <w:tabs>
          <w:tab w:val="left" w:pos="1310"/>
        </w:tabs>
        <w:ind w:left="2832"/>
        <w:rPr>
          <w:rFonts w:ascii="Gotham Book" w:hAnsi="Gotham Book"/>
          <w:color w:val="365F91" w:themeColor="accent1" w:themeShade="BF"/>
          <w:sz w:val="20"/>
          <w:szCs w:val="20"/>
        </w:rPr>
      </w:pPr>
      <w:r>
        <w:rPr>
          <w:rFonts w:ascii="Gotham Book" w:hAnsi="Gotham Book"/>
          <w:color w:val="365F91" w:themeColor="accent1" w:themeShade="BF"/>
          <w:sz w:val="20"/>
          <w:szCs w:val="20"/>
        </w:rPr>
        <w:t>*Si el documento se firma de manera física,</w:t>
      </w:r>
    </w:p>
    <w:p w14:paraId="1173D0E9" w14:textId="59B17CE5" w:rsidR="00147F31" w:rsidRDefault="00147F31" w:rsidP="00147F31">
      <w:pPr>
        <w:tabs>
          <w:tab w:val="left" w:pos="1310"/>
        </w:tabs>
        <w:ind w:left="2832"/>
        <w:rPr>
          <w:rFonts w:ascii="Gotham Book" w:hAnsi="Gotham Book"/>
          <w:color w:val="365F91" w:themeColor="accent1" w:themeShade="BF"/>
          <w:sz w:val="20"/>
          <w:szCs w:val="20"/>
        </w:rPr>
      </w:pPr>
      <w:r>
        <w:rPr>
          <w:rFonts w:ascii="Gotham Book" w:hAnsi="Gotham Book"/>
          <w:color w:val="365F91" w:themeColor="accent1" w:themeShade="BF"/>
          <w:sz w:val="20"/>
          <w:szCs w:val="20"/>
        </w:rPr>
        <w:t>debe hacerse llegar a las instalaciones de</w:t>
      </w:r>
    </w:p>
    <w:p w14:paraId="08C325F6" w14:textId="61C0F8EC" w:rsidR="00147F31" w:rsidRPr="00147F31" w:rsidRDefault="00147F31" w:rsidP="00147F31">
      <w:pPr>
        <w:tabs>
          <w:tab w:val="left" w:pos="1310"/>
        </w:tabs>
        <w:ind w:left="2832"/>
        <w:rPr>
          <w:rFonts w:ascii="Gotham Book" w:hAnsi="Gotham Book"/>
          <w:color w:val="365F91" w:themeColor="accent1" w:themeShade="BF"/>
          <w:sz w:val="20"/>
          <w:szCs w:val="20"/>
        </w:rPr>
      </w:pPr>
      <w:r>
        <w:rPr>
          <w:rFonts w:ascii="Gotham Book" w:hAnsi="Gotham Book"/>
          <w:color w:val="365F91" w:themeColor="accent1" w:themeShade="BF"/>
          <w:sz w:val="20"/>
          <w:szCs w:val="20"/>
        </w:rPr>
        <w:t>CEDIA.</w:t>
      </w:r>
    </w:p>
    <w:sectPr w:rsidR="00147F31" w:rsidRPr="00147F31" w:rsidSect="007C78C1">
      <w:headerReference w:type="default" r:id="rId11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7A9AF96" w16cex:dateUtc="2022-10-20T20:22:22.077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129FAE1" w16cid:durableId="07A9AF9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1C6320" w14:textId="77777777" w:rsidR="003C21A7" w:rsidRDefault="003C21A7" w:rsidP="00E91FA9">
      <w:r>
        <w:separator/>
      </w:r>
    </w:p>
  </w:endnote>
  <w:endnote w:type="continuationSeparator" w:id="0">
    <w:p w14:paraId="5B7FAF35" w14:textId="77777777" w:rsidR="003C21A7" w:rsidRDefault="003C21A7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72E278" w14:textId="77777777" w:rsidR="003C21A7" w:rsidRDefault="003C21A7" w:rsidP="00E91FA9">
      <w:r>
        <w:separator/>
      </w:r>
    </w:p>
  </w:footnote>
  <w:footnote w:type="continuationSeparator" w:id="0">
    <w:p w14:paraId="58926E4F" w14:textId="77777777" w:rsidR="003C21A7" w:rsidRDefault="003C21A7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FB3F6" w14:textId="77777777" w:rsidR="006F22DF" w:rsidRDefault="00D5551A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0" locked="0" layoutInCell="1" allowOverlap="1" wp14:anchorId="2E266994" wp14:editId="12AD2BA2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14E27"/>
    <w:multiLevelType w:val="hybridMultilevel"/>
    <w:tmpl w:val="82207E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D5A60"/>
    <w:multiLevelType w:val="hybridMultilevel"/>
    <w:tmpl w:val="0CEAF090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AC6BF4"/>
    <w:multiLevelType w:val="hybridMultilevel"/>
    <w:tmpl w:val="7CFA281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5FC"/>
    <w:rsid w:val="00011D3A"/>
    <w:rsid w:val="00021D80"/>
    <w:rsid w:val="0005186A"/>
    <w:rsid w:val="000755FC"/>
    <w:rsid w:val="00097A7F"/>
    <w:rsid w:val="000B0F64"/>
    <w:rsid w:val="000C0159"/>
    <w:rsid w:val="000C66BC"/>
    <w:rsid w:val="000D4734"/>
    <w:rsid w:val="00147F31"/>
    <w:rsid w:val="00183102"/>
    <w:rsid w:val="001A6637"/>
    <w:rsid w:val="002F43C4"/>
    <w:rsid w:val="00304464"/>
    <w:rsid w:val="0030758A"/>
    <w:rsid w:val="00373593"/>
    <w:rsid w:val="003B7A1D"/>
    <w:rsid w:val="003C21A7"/>
    <w:rsid w:val="003E18C0"/>
    <w:rsid w:val="00504BF5"/>
    <w:rsid w:val="005A3F7C"/>
    <w:rsid w:val="005B2775"/>
    <w:rsid w:val="005B4FFC"/>
    <w:rsid w:val="005B762C"/>
    <w:rsid w:val="006278F0"/>
    <w:rsid w:val="006F22DF"/>
    <w:rsid w:val="007C78C1"/>
    <w:rsid w:val="00806A9E"/>
    <w:rsid w:val="00913403"/>
    <w:rsid w:val="00931561"/>
    <w:rsid w:val="00A277D3"/>
    <w:rsid w:val="00A443F3"/>
    <w:rsid w:val="00A802F4"/>
    <w:rsid w:val="00A8363C"/>
    <w:rsid w:val="00B1641F"/>
    <w:rsid w:val="00B63836"/>
    <w:rsid w:val="00BC1F5F"/>
    <w:rsid w:val="00C106C2"/>
    <w:rsid w:val="00C87535"/>
    <w:rsid w:val="00C9272E"/>
    <w:rsid w:val="00D37FD4"/>
    <w:rsid w:val="00D5551A"/>
    <w:rsid w:val="00D64117"/>
    <w:rsid w:val="00E4340A"/>
    <w:rsid w:val="00E91FA9"/>
    <w:rsid w:val="00EA70D7"/>
    <w:rsid w:val="00EB0F80"/>
    <w:rsid w:val="00F46B9B"/>
    <w:rsid w:val="37842D9C"/>
    <w:rsid w:val="3C576427"/>
    <w:rsid w:val="42330CA1"/>
    <w:rsid w:val="4892E428"/>
    <w:rsid w:val="58C7DB0A"/>
    <w:rsid w:val="5DD62F0F"/>
    <w:rsid w:val="6684901C"/>
    <w:rsid w:val="7C56D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39CE31F"/>
  <w14:defaultImageDpi w14:val="300"/>
  <w15:docId w15:val="{46FC3999-FAA0-439D-B606-D3C797F73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5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755F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5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55F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6A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6A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1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38bfbb5478544450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bab60137e75342ee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ola.gonzalez\Desktop\HOJACEDIA_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21fd555-9c06-4468-b658-2dc17d47631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F3089DA1F8E442A2A76C3BA59CC3AA" ma:contentTypeVersion="12" ma:contentTypeDescription="Crear nuevo documento." ma:contentTypeScope="" ma:versionID="af30889eee0719fde827eaa38b66cfed">
  <xsd:schema xmlns:xsd="http://www.w3.org/2001/XMLSchema" xmlns:xs="http://www.w3.org/2001/XMLSchema" xmlns:p="http://schemas.microsoft.com/office/2006/metadata/properties" xmlns:ns3="521fd555-9c06-4468-b658-2dc17d476318" xmlns:ns4="a52d02e6-f0ec-4176-bdee-bc4611111871" targetNamespace="http://schemas.microsoft.com/office/2006/metadata/properties" ma:root="true" ma:fieldsID="720d3af10dbb168e51cc62d1913e3c0a" ns3:_="" ns4:_="">
    <xsd:import namespace="521fd555-9c06-4468-b658-2dc17d476318"/>
    <xsd:import namespace="a52d02e6-f0ec-4176-bdee-bc4611111871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1fd555-9c06-4468-b658-2dc17d476318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d02e6-f0ec-4176-bdee-bc461111187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FC10B6-24CC-4D4E-86D1-655F3AED1C47}">
  <ds:schemaRefs>
    <ds:schemaRef ds:uri="http://purl.org/dc/terms/"/>
    <ds:schemaRef ds:uri="521fd555-9c06-4468-b658-2dc17d476318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elements/1.1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a52d02e6-f0ec-4176-bdee-bc4611111871"/>
  </ds:schemaRefs>
</ds:datastoreItem>
</file>

<file path=customXml/itemProps2.xml><?xml version="1.0" encoding="utf-8"?>
<ds:datastoreItem xmlns:ds="http://schemas.openxmlformats.org/officeDocument/2006/customXml" ds:itemID="{4478050B-9A3C-4F72-8CED-9D56645B4D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3CFC07-C21B-447A-AE40-8084028431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1fd555-9c06-4468-b658-2dc17d476318"/>
    <ds:schemaRef ds:uri="a52d02e6-f0ec-4176-bdee-bc4611111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9C9979-75AC-457C-9361-82FE52E95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HOJACEDIA_2021</Template>
  <TotalTime>1</TotalTime>
  <Pages>2</Pages>
  <Words>690</Words>
  <Characters>3799</Characters>
  <Application>Microsoft Office Word</Application>
  <DocSecurity>4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Gonzalez</dc:creator>
  <cp:keywords/>
  <dc:description/>
  <cp:lastModifiedBy>Alex Molina</cp:lastModifiedBy>
  <cp:revision>2</cp:revision>
  <cp:lastPrinted>2023-05-04T15:55:00Z</cp:lastPrinted>
  <dcterms:created xsi:type="dcterms:W3CDTF">2023-05-08T14:03:00Z</dcterms:created>
  <dcterms:modified xsi:type="dcterms:W3CDTF">2023-05-08T14:03:00Z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0x01010083F3089DA1F8E442A2A76C3BA59CC3AA</vt:lpwstr>
  </property>
</Properties>
</file>