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11E8B" w14:textId="6D81FE6D" w:rsidR="00931561" w:rsidRDefault="00663A76" w:rsidP="00931561">
      <w:pPr>
        <w:jc w:val="center"/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</w:pPr>
      <w:r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>CESIÓN DE DERECHOS PATRIMONIALES DE AUTOR</w:t>
      </w:r>
      <w:r w:rsidR="00931561" w:rsidRP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 SOBRE </w:t>
      </w:r>
      <w:r w:rsid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>LA PROPUESTA</w:t>
      </w:r>
      <w:r w:rsidR="00BE3FCC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1731350184"/>
          <w:placeholder>
            <w:docPart w:val="DefaultPlaceholder_-1854013440"/>
          </w:placeholder>
          <w:text/>
        </w:sdtPr>
        <w:sdtEndPr/>
        <w:sdtContent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[NOMBRE DE LA PROPUESTA]</w:t>
          </w:r>
        </w:sdtContent>
      </w:sdt>
      <w:r w:rsid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 </w:t>
      </w:r>
      <w:r w:rsidR="00931561" w:rsidRP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>Y SUS ACTUALES RESULTADOS</w:t>
      </w:r>
      <w:r w:rsid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 DE INVESTIGACIÓN A FAVOR DE LA</w:t>
      </w:r>
      <w:r w:rsidR="00B94B42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11154851"/>
          <w:placeholder>
            <w:docPart w:val="4F8812B7DF944217846430DE937C9DE4"/>
          </w:placeholder>
          <w:text/>
        </w:sdtPr>
        <w:sdtEndPr/>
        <w:sdtContent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 xml:space="preserve">[NOMBRE DE LA </w:t>
          </w:r>
          <w:r w:rsid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INSTITUCIÓN PARTICIPANTE A LA QUE PERTENECE</w:t>
          </w:r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 Y LA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1287108615"/>
          <w:placeholder>
            <w:docPart w:val="B78652C4298E4DF6954C463866D97E9F"/>
          </w:placeholder>
          <w:text/>
        </w:sdtPr>
        <w:sdtEndPr/>
        <w:sdtContent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[NOMBRE DE LA</w:t>
          </w:r>
          <w:r w:rsid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S OTRAS INSTITUCIONES PARTICIPANTES</w:t>
          </w:r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="00B94B42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 </w:t>
      </w:r>
    </w:p>
    <w:p w14:paraId="164B2635" w14:textId="77777777" w:rsidR="00931561" w:rsidRPr="00931561" w:rsidRDefault="00931561" w:rsidP="00931561">
      <w:pPr>
        <w:jc w:val="center"/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</w:pPr>
    </w:p>
    <w:p w14:paraId="6D1DC845" w14:textId="3BE80B19" w:rsidR="005B4FFC" w:rsidRDefault="5DD62F0F" w:rsidP="5DD62F0F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En la ciudad de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1578403619"/>
          <w:placeholder>
            <w:docPart w:val="4DB55DB51C6F4FC7872D8A7D8C56ADC2"/>
          </w:placeholder>
          <w:text/>
        </w:sdtPr>
        <w:sdtEndPr/>
        <w:sdtContent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</w:t>
          </w:r>
          <w:r w:rsid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CIUDAD DOMICILIO DE LA IES</w:t>
          </w:r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, a los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729840679"/>
          <w:placeholder>
            <w:docPart w:val="594D147218AE4521B09942B8CE141036"/>
          </w:placeholder>
          <w:text/>
        </w:sdtPr>
        <w:sdtEndPr/>
        <w:sdtContent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</w:t>
          </w:r>
          <w:r w:rsid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ÚMERO DE DÍAS</w:t>
          </w:r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días del mes de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601769711"/>
          <w:placeholder>
            <w:docPart w:val="540A3B4AA3D1433F9AFB32618A949946"/>
          </w:placeholder>
          <w:text/>
        </w:sdtPr>
        <w:sdtEndPr/>
        <w:sdtContent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</w:t>
          </w:r>
          <w:r w:rsid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MES</w:t>
          </w:r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="00B94B42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</w:t>
      </w:r>
      <w:r w:rsidR="003D414C">
        <w:rPr>
          <w:rFonts w:ascii="Gotham Book" w:hAnsi="Gotham Book" w:cstheme="majorBidi"/>
          <w:color w:val="365F91" w:themeColor="accent1" w:themeShade="BF"/>
          <w:sz w:val="20"/>
          <w:szCs w:val="20"/>
        </w:rPr>
        <w:t>del año 202</w:t>
      </w:r>
      <w:r w:rsidR="00D94357">
        <w:rPr>
          <w:rFonts w:ascii="Gotham Book" w:hAnsi="Gotham Book" w:cstheme="majorBidi"/>
          <w:color w:val="365F91" w:themeColor="accent1" w:themeShade="BF"/>
          <w:sz w:val="20"/>
          <w:szCs w:val="20"/>
        </w:rPr>
        <w:t>5</w:t>
      </w: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>, yo,</w:t>
      </w:r>
      <w:r w:rsidR="00B94B42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46186450"/>
          <w:placeholder>
            <w:docPart w:val="A1D9A1AF06B94215A4B968EBE1E8A072"/>
          </w:placeholder>
          <w:text/>
        </w:sdtPr>
        <w:sdtEndPr/>
        <w:sdtContent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</w:t>
          </w:r>
          <w:r w:rsid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ES COMPLETOS DEL CEDENTE</w:t>
          </w:r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, con filiación a la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950162492"/>
          <w:placeholder>
            <w:docPart w:val="85B3DC28CD114014B3305D08C44E5816"/>
          </w:placeholder>
          <w:text/>
        </w:sdtPr>
        <w:sdtEndPr/>
        <w:sdtContent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[NOMBRE DE LA</w:t>
          </w:r>
          <w:r w:rsid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 xml:space="preserve"> INSTITUCIÓN PARTICIPANTE A LA QUE PERTENECE</w:t>
          </w:r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, con cédula de identidad número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62997041"/>
          <w:placeholder>
            <w:docPart w:val="C2A25B72D3074D26B915EEE238F7587B"/>
          </w:placeholder>
          <w:text/>
        </w:sdtPr>
        <w:sdtEndPr/>
        <w:sdtContent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</w:t>
          </w:r>
          <w:r w:rsid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ÚMERO DE CÉDULA</w:t>
          </w:r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="00B94B42">
        <w:rPr>
          <w:rFonts w:ascii="Gotham Book" w:hAnsi="Gotham Book" w:cstheme="majorHAnsi"/>
          <w:b/>
          <w:color w:val="808080" w:themeColor="background1" w:themeShade="80"/>
          <w:sz w:val="20"/>
          <w:szCs w:val="20"/>
        </w:rPr>
        <w:t>;</w:t>
      </w:r>
      <w:r w:rsidR="00B94B42"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</w:t>
      </w: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>manifiesto de forma libre, consciente, informada y voluntaria, a través de la presente, que soy autor y titular origina</w:t>
      </w:r>
      <w:r w:rsidR="003D414C">
        <w:rPr>
          <w:rFonts w:ascii="Gotham Book" w:hAnsi="Gotham Book" w:cstheme="majorBidi"/>
          <w:color w:val="365F91" w:themeColor="accent1" w:themeShade="BF"/>
          <w:sz w:val="20"/>
          <w:szCs w:val="20"/>
        </w:rPr>
        <w:t>rio de la(s) obra(s), desarrollada</w:t>
      </w: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>s y resultados de investigación, e</w:t>
      </w:r>
      <w:r w:rsidR="003B7A1D">
        <w:rPr>
          <w:rFonts w:ascii="Gotham Book" w:hAnsi="Gotham Book" w:cstheme="majorBidi"/>
          <w:color w:val="365F91" w:themeColor="accent1" w:themeShade="BF"/>
          <w:sz w:val="20"/>
          <w:szCs w:val="20"/>
        </w:rPr>
        <w:t>n</w:t>
      </w: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>tre los que se encuentra:</w:t>
      </w:r>
      <w:r w:rsidR="00B94B42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2073803684"/>
          <w:placeholder>
            <w:docPart w:val="26BB0D4682D24AF3B6284DA3FCDE98F1"/>
          </w:placeholder>
          <w:text/>
        </w:sdtPr>
        <w:sdtEndPr/>
        <w:sdtContent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</w:t>
          </w:r>
          <w:r w:rsid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Incluir todas las obras obtenidas consideradas</w:t>
          </w:r>
          <w:r w:rsidR="00D96ACF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 xml:space="preserve"> en la propuesta: los resultados de investigación, bases de datos, artículos, </w:t>
          </w:r>
          <w:proofErr w:type="spellStart"/>
          <w:r w:rsidR="00D96ACF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papers</w:t>
          </w:r>
          <w:proofErr w:type="spellEnd"/>
          <w:r w:rsidR="00D96ACF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, bitácoras de laboratorio, informes, prototipos, análisis, etc.]</w:t>
          </w:r>
        </w:sdtContent>
      </w:sdt>
      <w:r w:rsidR="00D96ACF">
        <w:rPr>
          <w:rFonts w:ascii="Gotham Book" w:hAnsi="Gotham Book" w:cstheme="majorBidi"/>
          <w:color w:val="365F91" w:themeColor="accent1" w:themeShade="BF"/>
          <w:sz w:val="20"/>
          <w:szCs w:val="20"/>
        </w:rPr>
        <w:t>:</w:t>
      </w:r>
    </w:p>
    <w:p w14:paraId="4DBEE67F" w14:textId="77777777" w:rsidR="00D96ACF" w:rsidRDefault="00D96ACF" w:rsidP="5DD62F0F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</w:p>
    <w:p w14:paraId="4919763F" w14:textId="75390376" w:rsidR="00D96ACF" w:rsidRPr="00D96ACF" w:rsidRDefault="00312A78" w:rsidP="00D96ACF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1620102646"/>
          <w:placeholder>
            <w:docPart w:val="D964B06C7153434F9D29AC29ADF0D8DB"/>
          </w:placeholder>
          <w:text/>
        </w:sdtPr>
        <w:sdtEndPr/>
        <w:sdtContent>
          <w:r w:rsidR="00D96ACF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</w:t>
          </w:r>
          <w:r w:rsidR="00D96ACF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Reportes e informes</w:t>
          </w:r>
          <w:r w:rsidR="00D96ACF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5F7D25A1" w14:textId="40CB1F01" w:rsidR="00D96ACF" w:rsidRPr="00D96ACF" w:rsidRDefault="00312A78" w:rsidP="00D96ACF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1103962487"/>
          <w:placeholder>
            <w:docPart w:val="49461066652545B4A5930B22366F2206"/>
          </w:placeholder>
          <w:text/>
        </w:sdtPr>
        <w:sdtEndPr/>
        <w:sdtContent>
          <w:r w:rsidR="00D96ACF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</w:t>
          </w:r>
          <w:r w:rsidR="00D96ACF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Bases de datos</w:t>
          </w:r>
          <w:r w:rsidR="00D96ACF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55903804" w14:textId="577C3F6B" w:rsidR="00D96ACF" w:rsidRPr="000B3096" w:rsidRDefault="00312A78" w:rsidP="00D96ACF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830717053"/>
          <w:placeholder>
            <w:docPart w:val="9BA10F62B0ED4A5FB2B5DBF858C02BD0"/>
          </w:placeholder>
          <w:text/>
        </w:sdtPr>
        <w:sdtEndPr/>
        <w:sdtContent>
          <w:r w:rsidR="00D96ACF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</w:t>
          </w:r>
          <w:r w:rsidR="00D96ACF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Herramienta</w:t>
          </w:r>
          <w:r w:rsidR="000B3096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 xml:space="preserve"> informática </w:t>
          </w:r>
          <w:proofErr w:type="spellStart"/>
          <w:r w:rsidR="000B3096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xxxx</w:t>
          </w:r>
          <w:proofErr w:type="spellEnd"/>
          <w:r w:rsidR="00D96ACF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2E4A9A5D" w14:textId="2C3C142F" w:rsidR="000B3096" w:rsidRPr="000B3096" w:rsidRDefault="00312A78" w:rsidP="00D96ACF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31426219"/>
          <w:placeholder>
            <w:docPart w:val="35271E61AE1C47F4B395C2EFDD3E6014"/>
          </w:placeholder>
          <w:text/>
        </w:sdtPr>
        <w:sdtEndPr/>
        <w:sdtContent>
          <w:r w:rsidR="000B3096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</w:t>
          </w:r>
          <w:r w:rsidR="000B3096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 xml:space="preserve">Artículos científicos </w:t>
          </w:r>
          <w:proofErr w:type="spellStart"/>
          <w:r w:rsidR="000B3096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xxxx</w:t>
          </w:r>
          <w:proofErr w:type="spellEnd"/>
          <w:r w:rsidR="000B3096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651DA29A" w14:textId="451749DC" w:rsidR="000B3096" w:rsidRPr="000B3096" w:rsidRDefault="00312A78" w:rsidP="00D96ACF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2045241454"/>
          <w:placeholder>
            <w:docPart w:val="7F659C87D5DB42DB94500D6225CF8EC5"/>
          </w:placeholder>
          <w:text/>
        </w:sdtPr>
        <w:sdtEndPr/>
        <w:sdtContent>
          <w:r w:rsidR="000B3096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</w:t>
          </w:r>
          <w:r w:rsidR="000B3096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 xml:space="preserve">Guía metodológica </w:t>
          </w:r>
          <w:proofErr w:type="spellStart"/>
          <w:r w:rsidR="000B3096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xxxx</w:t>
          </w:r>
          <w:proofErr w:type="spellEnd"/>
          <w:r w:rsidR="000B3096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2F1387BD" w14:textId="4494D0AC" w:rsidR="000B3096" w:rsidRPr="00D96ACF" w:rsidRDefault="00312A78" w:rsidP="00D96ACF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498776682"/>
          <w:placeholder>
            <w:docPart w:val="54FFB7AA4A6A476A98120F49270FD44E"/>
          </w:placeholder>
          <w:text/>
        </w:sdtPr>
        <w:sdtEndPr/>
        <w:sdtContent>
          <w:r w:rsidR="00DD0F1D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</w:t>
          </w:r>
          <w:r w:rsidR="00DD0F1D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 xml:space="preserve">Agregar otras obras </w:t>
          </w:r>
          <w:proofErr w:type="spellStart"/>
          <w:r w:rsidR="00DD0F1D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xxxx</w:t>
          </w:r>
          <w:proofErr w:type="spellEnd"/>
          <w:r w:rsidR="00DD0F1D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2CA016AA" w14:textId="77777777" w:rsidR="003D414C" w:rsidRPr="00931561" w:rsidRDefault="003D414C" w:rsidP="5DD62F0F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</w:p>
    <w:p w14:paraId="2548DF32" w14:textId="26C68094" w:rsidR="10BEFC19" w:rsidRDefault="10BEFC19" w:rsidP="10BEFC19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</w:p>
    <w:p w14:paraId="5B07732F" w14:textId="709D253A" w:rsidR="004C3A4C" w:rsidRDefault="10BEFC19" w:rsidP="3C576427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Todas ellas </w:t>
      </w:r>
      <w:proofErr w:type="gramStart"/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>de acuerdo a</w:t>
      </w:r>
      <w:proofErr w:type="gramEnd"/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lo contenido en la propuesta “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993564525"/>
          <w:placeholder>
            <w:docPart w:val="8922FAB13018495BBF331E888694BB43"/>
          </w:placeholder>
          <w:text/>
        </w:sdtPr>
        <w:sdtEndPr/>
        <w:sdtContent>
          <w:r w:rsidR="003132A5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[NOMBRE DE LA PROPUESTA]</w:t>
          </w:r>
        </w:sdtContent>
      </w:sdt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”, que ha sido presentada en la Convocatoria </w:t>
      </w:r>
      <w:proofErr w:type="spellStart"/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>N°</w:t>
      </w:r>
      <w:proofErr w:type="spellEnd"/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I+D+I-X</w:t>
      </w:r>
      <w:r w:rsidR="00D94357">
        <w:rPr>
          <w:rFonts w:ascii="Gotham Book" w:hAnsi="Gotham Book" w:cstheme="majorBidi"/>
          <w:color w:val="365F91" w:themeColor="accent1" w:themeShade="BF"/>
          <w:sz w:val="20"/>
          <w:szCs w:val="20"/>
        </w:rPr>
        <w:t>X</w:t>
      </w:r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>-202</w:t>
      </w:r>
      <w:r w:rsidR="00D94357">
        <w:rPr>
          <w:rFonts w:ascii="Gotham Book" w:hAnsi="Gotham Book" w:cstheme="majorBidi"/>
          <w:color w:val="365F91" w:themeColor="accent1" w:themeShade="BF"/>
          <w:sz w:val="20"/>
          <w:szCs w:val="20"/>
        </w:rPr>
        <w:t>6</w:t>
      </w:r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del FONDO I+D+i de CEDIA, y garantizo que la misma no afecta derechos de terceros. Dicha propuesta ha sido entregada a las Instituciones Ejecutoras del Proyecto: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664406476"/>
          <w:placeholder>
            <w:docPart w:val="DED3B3BD589345C48F221DC5ADE98470"/>
          </w:placeholder>
          <w:text/>
        </w:sdtPr>
        <w:sdtEndPr/>
        <w:sdtContent>
          <w:r w:rsidR="004C3A4C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[NOMBRE DE LA</w:t>
          </w:r>
          <w:r w:rsidR="004C3A4C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S INSTITUCIONES PARTICIPANTES</w:t>
          </w:r>
          <w:r w:rsidR="004C3A4C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5C9DEE99" w14:textId="77777777" w:rsidR="004C3A4C" w:rsidRDefault="004C3A4C" w:rsidP="10BEFC19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</w:p>
    <w:p w14:paraId="092A8565" w14:textId="17906559" w:rsidR="00931561" w:rsidRDefault="10BEFC19" w:rsidP="10BEFC19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Yo,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126707739"/>
          <w:placeholder>
            <w:docPart w:val="16E3A790178C4D1FAB1C04F3B029BF35"/>
          </w:placeholder>
          <w:text/>
        </w:sdtPr>
        <w:sdtEndPr/>
        <w:sdtContent>
          <w:r w:rsidR="004C3A4C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[NOMBR</w:t>
          </w:r>
          <w:r w:rsidR="004C3A4C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ES COMPLETOS DEL CEDENTE</w:t>
          </w:r>
          <w:r w:rsidR="004C3A4C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="004C3A4C"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</w:t>
      </w:r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cedo de forma libre, consciente, informada y voluntaria, a través del presente documento, a favor de las Instituciones Ejecutoras del Proyecto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179085816"/>
          <w:placeholder>
            <w:docPart w:val="640B05A4E30A4D6CA8B696117E7411D1"/>
          </w:placeholder>
          <w:text/>
        </w:sdtPr>
        <w:sdtEndPr/>
        <w:sdtContent>
          <w:r w:rsidR="004C3A4C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[NOMBRE DE L</w:t>
          </w:r>
          <w:r w:rsidR="004C3A4C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AS INSTITUCIONES PARTICIPANTES</w:t>
          </w:r>
          <w:r w:rsidR="004C3A4C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los derechos patrimoniales de las obras aportadas, conforme lo establece la normativa vigente, respecto de los demás resultados de investigación obtenidos como producto del desarrollo del proyecto </w:t>
      </w:r>
      <w:r w:rsidR="004C3A4C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“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871030513"/>
          <w:placeholder>
            <w:docPart w:val="3DDD903B62594611B4D819BB1FF1A9A1"/>
          </w:placeholder>
          <w:text/>
        </w:sdtPr>
        <w:sdtEndPr/>
        <w:sdtContent>
          <w:r w:rsidR="004C3A4C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[NOMBRE DE LA PROPUESTA]</w:t>
          </w:r>
        </w:sdtContent>
      </w:sdt>
      <w:r w:rsidR="004C3A4C"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</w:t>
      </w:r>
      <w:r w:rsidR="004C3A4C">
        <w:rPr>
          <w:rFonts w:ascii="Gotham Book" w:hAnsi="Gotham Book" w:cstheme="majorBidi"/>
          <w:color w:val="365F91" w:themeColor="accent1" w:themeShade="BF"/>
          <w:sz w:val="20"/>
          <w:szCs w:val="20"/>
        </w:rPr>
        <w:t>“</w:t>
      </w:r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>con la finalidad de que sea utilizado y explotado de acuerdo a los parámetros institucionales que ellos acuerden. Asimismo, autorizo un uso comercial de las mismas.</w:t>
      </w:r>
    </w:p>
    <w:p w14:paraId="48307E35" w14:textId="77777777" w:rsidR="00A802F4" w:rsidRPr="00931561" w:rsidRDefault="00A802F4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3C63A550" w14:textId="3C34C6CF" w:rsidR="00931561" w:rsidRPr="00931561" w:rsidRDefault="00931561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Esta cesión de titularidad es de carácter global, perpetua, transferible previa notificación a los autores y se refiere a todos los derechos patrimoniales, así como sobre todos sus productos conexos, como bases de datos, propuestas metodológicas, u otras de similar naturaleza, e incluye el derecho de transformación o generación de obras derivadas o terminación de obras inacabadas e inconclusas, por quien determinen las </w:t>
      </w:r>
      <w:r w:rsid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>Instituciones Ej</w:t>
      </w:r>
      <w:r w:rsidR="00A802F4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>ecutoras</w:t>
      </w:r>
      <w:r w:rsid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del Proyecto</w:t>
      </w:r>
      <w:r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como titulares responsables y legítimos de estos derechos.</w:t>
      </w:r>
    </w:p>
    <w:p w14:paraId="381B0532" w14:textId="4FBBB79C" w:rsidR="00931561" w:rsidRDefault="00931561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7A47C9A6" w14:textId="5A12E76D" w:rsidR="00A802F4" w:rsidRPr="00A802F4" w:rsidRDefault="10BEFC19" w:rsidP="10BEFC19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r w:rsidRPr="004C3A4C">
        <w:rPr>
          <w:rFonts w:ascii="Gotham Book" w:hAnsi="Gotham Book" w:cstheme="majorBidi"/>
          <w:color w:val="365F91" w:themeColor="accent1" w:themeShade="BF"/>
          <w:sz w:val="20"/>
          <w:szCs w:val="20"/>
        </w:rPr>
        <w:t>Por la presente, me comprometo a no revelar la información inédita hasta la fase de gestión del conocimiento, donde autorizo</w:t>
      </w:r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la publicación de la obra en formato conocido, incluyendo sin ser exhaustivo, el soporte material, digital, electrónico, virtual; y sus usos en red, internet, extranet, intranet, biblioteca digital u otros, además de iniciar procesos de solicitud o registro relacionados en cualquier jurisdicción.</w:t>
      </w:r>
    </w:p>
    <w:p w14:paraId="3DAA2E46" w14:textId="5B4304F3" w:rsidR="3C576427" w:rsidRDefault="3C576427" w:rsidP="3C576427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</w:p>
    <w:p w14:paraId="2F0FECC7" w14:textId="012F427B" w:rsidR="00A802F4" w:rsidRDefault="00A802F4" w:rsidP="00A802F4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lastRenderedPageBreak/>
        <w:t>La presente cesión, se la realiza bajo los términos establecidos por el Código Orgá</w:t>
      </w:r>
      <w:r w:rsidR="003D414C">
        <w:rPr>
          <w:rFonts w:ascii="Gotham Book" w:hAnsi="Gotham Book" w:cstheme="majorHAnsi"/>
          <w:color w:val="365F91" w:themeColor="accent1" w:themeShade="BF"/>
          <w:sz w:val="20"/>
          <w:szCs w:val="20"/>
        </w:rPr>
        <w:t>nico de Economía Social de los C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>onocimientos</w:t>
      </w:r>
      <w:r w:rsidR="003D414C">
        <w:rPr>
          <w:rFonts w:ascii="Gotham Book" w:hAnsi="Gotham Book" w:cstheme="majorHAnsi"/>
          <w:color w:val="365F91" w:themeColor="accent1" w:themeShade="BF"/>
          <w:sz w:val="20"/>
          <w:szCs w:val="20"/>
        </w:rPr>
        <w:t>, Creatividad e Innovación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con respecto a las creaciones generadas dentro de las Instituciones de Educación 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>Superior, por lo que reconozco y acepto mi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participación en los beneficios económicos resultantes de su posible explotación, de conformidad con la ley, en un porcentaje del 40%, luego de la debida liquidación de gastos y de acuerdo al aporte de cada parte al producto final que sea objeto de explotación económica de acuerdo a la determinación de los titulares.</w:t>
      </w:r>
    </w:p>
    <w:p w14:paraId="3C7EF24F" w14:textId="77777777" w:rsidR="00A802F4" w:rsidRPr="00A802F4" w:rsidRDefault="00A802F4" w:rsidP="00A802F4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6F7FAF4A" w14:textId="1ACB84A5" w:rsidR="00A802F4" w:rsidRPr="00931561" w:rsidRDefault="10BEFC19" w:rsidP="10BEFC19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r w:rsidRPr="004C3A4C">
        <w:rPr>
          <w:rFonts w:ascii="Gotham Book" w:hAnsi="Gotham Book" w:cstheme="majorBidi"/>
          <w:color w:val="365F91" w:themeColor="accent1" w:themeShade="BF"/>
          <w:sz w:val="20"/>
          <w:szCs w:val="20"/>
        </w:rPr>
        <w:t>Finalmente, manifiesto que la(s) obra(s) antes referida(s) es(son) original(es) y no vulnera(n) derechos de terceros</w:t>
      </w:r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, por lo que quien suscribe la presente asume toda la responsabilidad sobre el contenido de la misma y exime a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1353765679"/>
          <w:placeholder>
            <w:docPart w:val="C0112071663B4E768A4F15D9DA043AA0"/>
          </w:placeholder>
          <w:text/>
        </w:sdtPr>
        <w:sdtEndPr/>
        <w:sdtContent>
          <w:r w:rsidR="004C3A4C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 xml:space="preserve">[NOMBRE DE LA </w:t>
          </w:r>
          <w:r w:rsidR="004C3A4C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INSTITUCIÓN PARTICIPANTE A LA QUE PERTENECE EL CEDENTE</w:t>
          </w:r>
          <w:r w:rsidR="004C3A4C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y CEDIA, así como a sus representantes legales de todo reclamo administrativo o judicial planteado sobre los derechos intelectuales relacionados a esta(s) creación(es), provengan éstas de personas naturales o jurídicas, de derecho público o privado.</w:t>
      </w:r>
    </w:p>
    <w:p w14:paraId="4372C2B4" w14:textId="118DC647" w:rsidR="00BC1F5F" w:rsidRDefault="00BC1F5F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06FC5B4D" w14:textId="1A4753B8" w:rsidR="00A802F4" w:rsidRDefault="00A802F4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3D637CE8" w14:textId="77777777" w:rsidR="00A802F4" w:rsidRPr="00BC1F5F" w:rsidRDefault="00A802F4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177365A6" w14:textId="77777777" w:rsidR="0005186A" w:rsidRPr="00BC1F5F" w:rsidRDefault="0005186A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____________________________</w:t>
      </w:r>
    </w:p>
    <w:p w14:paraId="68B91DFF" w14:textId="7BD1CDE5" w:rsidR="00A802F4" w:rsidRPr="00BC1F5F" w:rsidRDefault="00312A78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898636987"/>
          <w:placeholder>
            <w:docPart w:val="6F1419B634654F979A551C658DE525A0"/>
          </w:placeholder>
          <w:text/>
        </w:sdtPr>
        <w:sdtEndPr/>
        <w:sdtContent>
          <w:r w:rsidR="00F21D16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[NOMBRE</w:t>
          </w:r>
          <w:r w:rsidR="00F21D16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S COMPLETOS DEL CEDENTE</w:t>
          </w:r>
          <w:r w:rsidR="00F21D16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1A51166F" w14:textId="3D317987" w:rsidR="00EA70D7" w:rsidRDefault="00312A78" w:rsidP="00931561">
      <w:pPr>
        <w:jc w:val="both"/>
        <w:rPr>
          <w:rFonts w:ascii="Gotham Book" w:hAnsi="Gotham Book"/>
          <w:b/>
          <w:color w:val="244061" w:themeColor="accent1" w:themeShade="80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466787073"/>
          <w:placeholder>
            <w:docPart w:val="5FC7EC3BE75C4916A3B977B27B97B817"/>
          </w:placeholder>
          <w:text/>
        </w:sdtPr>
        <w:sdtEndPr/>
        <w:sdtContent>
          <w:r w:rsidR="00F21D16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</w:t>
          </w:r>
          <w:r w:rsidR="00F21D16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ÚMERO DE CÉDULA</w:t>
          </w:r>
          <w:r w:rsidR="00F21D16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44DFFF18" w14:textId="77777777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154C5F12" w14:textId="77777777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38E821D4" w14:textId="77777777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44C41145" w14:textId="77777777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4FE72E37" w14:textId="02D09C61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4CCA5934" w14:textId="57A8D25C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1A472D92" w14:textId="0354E13C" w:rsidR="00EA70D7" w:rsidRPr="00EA70D7" w:rsidRDefault="00147F31" w:rsidP="00EA70D7">
      <w:pPr>
        <w:rPr>
          <w:rFonts w:ascii="Gotham Book" w:hAnsi="Gotham Book"/>
          <w:sz w:val="20"/>
          <w:szCs w:val="20"/>
        </w:rPr>
      </w:pPr>
      <w:r>
        <w:rPr>
          <w:rFonts w:ascii="Gotham Book" w:hAnsi="Gotham Book" w:cstheme="majorHAnsi"/>
          <w:b/>
          <w:noProof/>
          <w:color w:val="365F91" w:themeColor="accent1" w:themeShade="BF"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EA2EC" wp14:editId="3E96E72D">
                <wp:simplePos x="0" y="0"/>
                <wp:positionH relativeFrom="margin">
                  <wp:posOffset>1424940</wp:posOffset>
                </wp:positionH>
                <wp:positionV relativeFrom="paragraph">
                  <wp:posOffset>17780</wp:posOffset>
                </wp:positionV>
                <wp:extent cx="3638550" cy="1346200"/>
                <wp:effectExtent l="57150" t="19050" r="76200" b="10160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1346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F2F40F" id="Rectángulo 2" o:spid="_x0000_s1026" style="position:absolute;margin-left:112.2pt;margin-top:1.4pt;width:286.5pt;height:106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" filled="f" strokecolor="#4579b8 [3044]"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5AF464EA" w14:textId="77777777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37EB02AA" w14:textId="6CD055EC" w:rsidR="00EA70D7" w:rsidRDefault="00EA70D7" w:rsidP="00EA70D7">
      <w:pPr>
        <w:rPr>
          <w:rFonts w:ascii="Gotham Book" w:hAnsi="Gotham Book"/>
          <w:sz w:val="20"/>
          <w:szCs w:val="20"/>
        </w:rPr>
      </w:pPr>
    </w:p>
    <w:p w14:paraId="0F7D34AD" w14:textId="431A51E5" w:rsidR="00D5551A" w:rsidRDefault="00EA70D7" w:rsidP="00EA70D7">
      <w:pPr>
        <w:tabs>
          <w:tab w:val="left" w:pos="1310"/>
        </w:tabs>
        <w:rPr>
          <w:rFonts w:ascii="Gotham Book" w:hAnsi="Gotham Book"/>
          <w:color w:val="365F91" w:themeColor="accent1" w:themeShade="BF"/>
          <w:sz w:val="20"/>
          <w:szCs w:val="20"/>
        </w:rPr>
      </w:pPr>
      <w:r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 w:rsidR="00147F31" w:rsidRPr="00147F31">
        <w:rPr>
          <w:rFonts w:ascii="Gotham Book" w:hAnsi="Gotham Book"/>
          <w:color w:val="365F91" w:themeColor="accent1" w:themeShade="BF"/>
          <w:sz w:val="20"/>
          <w:szCs w:val="20"/>
        </w:rPr>
        <w:t>*</w:t>
      </w:r>
      <w:r w:rsidRPr="00EA70D7">
        <w:rPr>
          <w:rFonts w:ascii="Gotham Book" w:hAnsi="Gotham Book"/>
          <w:color w:val="365F91" w:themeColor="accent1" w:themeShade="BF"/>
          <w:sz w:val="20"/>
          <w:szCs w:val="20"/>
        </w:rPr>
        <w:t>Incluir una copia de la cédula del cedente</w:t>
      </w:r>
      <w:r w:rsidR="00147F31">
        <w:rPr>
          <w:rFonts w:ascii="Gotham Book" w:hAnsi="Gotham Book"/>
          <w:color w:val="365F91" w:themeColor="accent1" w:themeShade="BF"/>
          <w:sz w:val="20"/>
          <w:szCs w:val="20"/>
        </w:rPr>
        <w:t>.</w:t>
      </w:r>
    </w:p>
    <w:p w14:paraId="6737510C" w14:textId="675306B2" w:rsidR="00312A78" w:rsidRDefault="00312A78" w:rsidP="00312A78">
      <w:pPr>
        <w:tabs>
          <w:tab w:val="left" w:pos="1310"/>
        </w:tabs>
        <w:ind w:left="2832"/>
        <w:rPr>
          <w:rFonts w:ascii="Gotham Book" w:hAnsi="Gotham Book"/>
          <w:color w:val="365F91" w:themeColor="accent1" w:themeShade="BF"/>
          <w:sz w:val="20"/>
          <w:szCs w:val="20"/>
        </w:rPr>
      </w:pPr>
      <w:r>
        <w:rPr>
          <w:rFonts w:ascii="Gotham Book" w:hAnsi="Gotham Book"/>
          <w:color w:val="365F91" w:themeColor="accent1" w:themeShade="BF"/>
          <w:sz w:val="20"/>
          <w:szCs w:val="20"/>
        </w:rPr>
        <w:t xml:space="preserve">*El documento deberá ser suscrito netamente </w:t>
      </w:r>
    </w:p>
    <w:p w14:paraId="40D472CC" w14:textId="38402501" w:rsidR="00312A78" w:rsidRPr="00147F31" w:rsidRDefault="00312A78" w:rsidP="00312A78">
      <w:pPr>
        <w:tabs>
          <w:tab w:val="left" w:pos="1310"/>
        </w:tabs>
        <w:ind w:left="2832"/>
        <w:rPr>
          <w:rFonts w:ascii="Gotham Book" w:hAnsi="Gotham Book"/>
          <w:color w:val="365F91" w:themeColor="accent1" w:themeShade="BF"/>
          <w:sz w:val="20"/>
          <w:szCs w:val="20"/>
        </w:rPr>
      </w:pPr>
      <w:r>
        <w:rPr>
          <w:rFonts w:ascii="Gotham Book" w:hAnsi="Gotham Book"/>
          <w:color w:val="365F91" w:themeColor="accent1" w:themeShade="BF"/>
          <w:sz w:val="20"/>
          <w:szCs w:val="20"/>
        </w:rPr>
        <w:t>con firma electrónica.</w:t>
      </w:r>
    </w:p>
    <w:sectPr w:rsidR="00312A78" w:rsidRPr="00147F31" w:rsidSect="007C78C1">
      <w:headerReference w:type="default" r:id="rId10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C6320" w14:textId="77777777" w:rsidR="003C21A7" w:rsidRDefault="003C21A7" w:rsidP="00E91FA9">
      <w:r>
        <w:separator/>
      </w:r>
    </w:p>
  </w:endnote>
  <w:endnote w:type="continuationSeparator" w:id="0">
    <w:p w14:paraId="5B7FAF35" w14:textId="77777777" w:rsidR="003C21A7" w:rsidRDefault="003C21A7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2E278" w14:textId="77777777" w:rsidR="003C21A7" w:rsidRDefault="003C21A7" w:rsidP="00E91FA9">
      <w:r>
        <w:separator/>
      </w:r>
    </w:p>
  </w:footnote>
  <w:footnote w:type="continuationSeparator" w:id="0">
    <w:p w14:paraId="58926E4F" w14:textId="77777777" w:rsidR="003C21A7" w:rsidRDefault="003C21A7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FB3F6" w14:textId="77777777" w:rsidR="006F22DF" w:rsidRDefault="00D5551A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0" locked="0" layoutInCell="1" allowOverlap="1" wp14:anchorId="2E266994" wp14:editId="12AD2BA2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B14E27"/>
    <w:multiLevelType w:val="hybridMultilevel"/>
    <w:tmpl w:val="82207E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D5A60"/>
    <w:multiLevelType w:val="hybridMultilevel"/>
    <w:tmpl w:val="0CEAF090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AC6BF4"/>
    <w:multiLevelType w:val="hybridMultilevel"/>
    <w:tmpl w:val="7CFA281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2670143">
    <w:abstractNumId w:val="3"/>
  </w:num>
  <w:num w:numId="2" w16cid:durableId="1956400598">
    <w:abstractNumId w:val="0"/>
  </w:num>
  <w:num w:numId="3" w16cid:durableId="1841695051">
    <w:abstractNumId w:val="2"/>
  </w:num>
  <w:num w:numId="4" w16cid:durableId="6613927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5FC"/>
    <w:rsid w:val="00021D80"/>
    <w:rsid w:val="0005186A"/>
    <w:rsid w:val="000755FC"/>
    <w:rsid w:val="00097A7F"/>
    <w:rsid w:val="000B3096"/>
    <w:rsid w:val="000C66BC"/>
    <w:rsid w:val="000D4734"/>
    <w:rsid w:val="00147F31"/>
    <w:rsid w:val="00183102"/>
    <w:rsid w:val="002F771B"/>
    <w:rsid w:val="00312A78"/>
    <w:rsid w:val="003132A5"/>
    <w:rsid w:val="00373593"/>
    <w:rsid w:val="003B7A1D"/>
    <w:rsid w:val="003C21A7"/>
    <w:rsid w:val="003D414C"/>
    <w:rsid w:val="004C3A4C"/>
    <w:rsid w:val="00504BF5"/>
    <w:rsid w:val="005A3F7C"/>
    <w:rsid w:val="005B2775"/>
    <w:rsid w:val="005B4FFC"/>
    <w:rsid w:val="005B762C"/>
    <w:rsid w:val="006278F0"/>
    <w:rsid w:val="00663A76"/>
    <w:rsid w:val="006F22DF"/>
    <w:rsid w:val="007C78C1"/>
    <w:rsid w:val="00806A9E"/>
    <w:rsid w:val="00913403"/>
    <w:rsid w:val="00931561"/>
    <w:rsid w:val="009E199E"/>
    <w:rsid w:val="00A277D3"/>
    <w:rsid w:val="00A4130B"/>
    <w:rsid w:val="00A443F3"/>
    <w:rsid w:val="00A802F4"/>
    <w:rsid w:val="00A8363C"/>
    <w:rsid w:val="00B1641F"/>
    <w:rsid w:val="00B63836"/>
    <w:rsid w:val="00B94B42"/>
    <w:rsid w:val="00BC1F5F"/>
    <w:rsid w:val="00BE3FCC"/>
    <w:rsid w:val="00C87535"/>
    <w:rsid w:val="00C9272E"/>
    <w:rsid w:val="00D37FD4"/>
    <w:rsid w:val="00D5551A"/>
    <w:rsid w:val="00D64117"/>
    <w:rsid w:val="00D94357"/>
    <w:rsid w:val="00D96ACF"/>
    <w:rsid w:val="00DD0F1D"/>
    <w:rsid w:val="00E4340A"/>
    <w:rsid w:val="00E91FA9"/>
    <w:rsid w:val="00EA70D7"/>
    <w:rsid w:val="00EB0F80"/>
    <w:rsid w:val="00F21D16"/>
    <w:rsid w:val="00F46B9B"/>
    <w:rsid w:val="10BEFC19"/>
    <w:rsid w:val="37842D9C"/>
    <w:rsid w:val="3C576427"/>
    <w:rsid w:val="42330CA1"/>
    <w:rsid w:val="4892E428"/>
    <w:rsid w:val="58C7DB0A"/>
    <w:rsid w:val="5DD62F0F"/>
    <w:rsid w:val="6684901C"/>
    <w:rsid w:val="7C56D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239CE31F"/>
  <w14:defaultImageDpi w14:val="300"/>
  <w15:docId w15:val="{46FC3999-FAA0-439D-B606-D3C797F73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5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755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5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55F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6A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6A9E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B94B4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ola.gonzalez\Desktop\HOJACEDIA_202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1693F-834C-48D4-B068-7E6CDC818047}"/>
      </w:docPartPr>
      <w:docPartBody>
        <w:p w:rsidR="00B0009D" w:rsidRDefault="00B0009D"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F8812B7DF944217846430DE937C9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7468B-BB79-4BE0-9A77-857D80C7185A}"/>
      </w:docPartPr>
      <w:docPartBody>
        <w:p w:rsidR="00B0009D" w:rsidRDefault="00B0009D" w:rsidP="00B0009D">
          <w:pPr>
            <w:pStyle w:val="4F8812B7DF944217846430DE937C9DE4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78652C4298E4DF6954C463866D97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3BED3-611A-496A-B219-0B5C28CE39E5}"/>
      </w:docPartPr>
      <w:docPartBody>
        <w:p w:rsidR="00B0009D" w:rsidRDefault="00B0009D" w:rsidP="00B0009D">
          <w:pPr>
            <w:pStyle w:val="B78652C4298E4DF6954C463866D97E9F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DB55DB51C6F4FC7872D8A7D8C56A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FF86D-7815-4FFD-AD17-47F83D64A246}"/>
      </w:docPartPr>
      <w:docPartBody>
        <w:p w:rsidR="00B0009D" w:rsidRDefault="00B0009D" w:rsidP="00B0009D">
          <w:pPr>
            <w:pStyle w:val="4DB55DB51C6F4FC7872D8A7D8C56ADC2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94D147218AE4521B09942B8CE141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4A9E6-7E27-4B70-BA41-AF33C52AA04B}"/>
      </w:docPartPr>
      <w:docPartBody>
        <w:p w:rsidR="00B0009D" w:rsidRDefault="00B0009D" w:rsidP="00B0009D">
          <w:pPr>
            <w:pStyle w:val="594D147218AE4521B09942B8CE141036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40A3B4AA3D1433F9AFB32618A949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87F4C-FA7E-4C3D-A92C-7E091C629CD0}"/>
      </w:docPartPr>
      <w:docPartBody>
        <w:p w:rsidR="00B0009D" w:rsidRDefault="00B0009D" w:rsidP="00B0009D">
          <w:pPr>
            <w:pStyle w:val="540A3B4AA3D1433F9AFB32618A949946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1D9A1AF06B94215A4B968EBE1E8A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E5CF5-7CDE-4962-98A7-837346319E22}"/>
      </w:docPartPr>
      <w:docPartBody>
        <w:p w:rsidR="00B0009D" w:rsidRDefault="00B0009D" w:rsidP="00B0009D">
          <w:pPr>
            <w:pStyle w:val="A1D9A1AF06B94215A4B968EBE1E8A072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5B3DC28CD114014B3305D08C44E5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040FD-CA97-42B5-BCE4-E85FF85EE793}"/>
      </w:docPartPr>
      <w:docPartBody>
        <w:p w:rsidR="00B0009D" w:rsidRDefault="00B0009D" w:rsidP="00B0009D">
          <w:pPr>
            <w:pStyle w:val="85B3DC28CD114014B3305D08C44E5816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2A25B72D3074D26B915EEE238F75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E7AB2-25DF-49FA-97E2-D05BACF865D4}"/>
      </w:docPartPr>
      <w:docPartBody>
        <w:p w:rsidR="00B0009D" w:rsidRDefault="00B0009D" w:rsidP="00B0009D">
          <w:pPr>
            <w:pStyle w:val="C2A25B72D3074D26B915EEE238F7587B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6BB0D4682D24AF3B6284DA3FCDE9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E7CE2-245F-432C-91B3-49B1930EF80C}"/>
      </w:docPartPr>
      <w:docPartBody>
        <w:p w:rsidR="00B0009D" w:rsidRDefault="00B0009D" w:rsidP="00B0009D">
          <w:pPr>
            <w:pStyle w:val="26BB0D4682D24AF3B6284DA3FCDE98F1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964B06C7153434F9D29AC29ADF0D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17A88-2CD7-49AF-B212-782511745B66}"/>
      </w:docPartPr>
      <w:docPartBody>
        <w:p w:rsidR="00B0009D" w:rsidRDefault="00B0009D" w:rsidP="00B0009D">
          <w:pPr>
            <w:pStyle w:val="D964B06C7153434F9D29AC29ADF0D8DB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9461066652545B4A5930B22366F22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F54F9-6B31-468D-806D-25EEFA458940}"/>
      </w:docPartPr>
      <w:docPartBody>
        <w:p w:rsidR="00B0009D" w:rsidRDefault="00B0009D" w:rsidP="00B0009D">
          <w:pPr>
            <w:pStyle w:val="49461066652545B4A5930B22366F2206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BA10F62B0ED4A5FB2B5DBF858C02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E1655-AA3D-4B07-B5C4-68AC070ABB00}"/>
      </w:docPartPr>
      <w:docPartBody>
        <w:p w:rsidR="00B0009D" w:rsidRDefault="00B0009D" w:rsidP="00B0009D">
          <w:pPr>
            <w:pStyle w:val="9BA10F62B0ED4A5FB2B5DBF858C02BD0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5271E61AE1C47F4B395C2EFDD3E6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CA2A6-8CFD-4FE9-9863-28728F2D77F5}"/>
      </w:docPartPr>
      <w:docPartBody>
        <w:p w:rsidR="00B0009D" w:rsidRDefault="00B0009D" w:rsidP="00B0009D">
          <w:pPr>
            <w:pStyle w:val="35271E61AE1C47F4B395C2EFDD3E6014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F659C87D5DB42DB94500D6225CF8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43950-918E-4F0D-84A8-A4645CA04994}"/>
      </w:docPartPr>
      <w:docPartBody>
        <w:p w:rsidR="00B0009D" w:rsidRDefault="00B0009D" w:rsidP="00B0009D">
          <w:pPr>
            <w:pStyle w:val="7F659C87D5DB42DB94500D6225CF8EC5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4FFB7AA4A6A476A98120F49270FD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A4B90-9B16-4319-B55A-678A70E35597}"/>
      </w:docPartPr>
      <w:docPartBody>
        <w:p w:rsidR="00B0009D" w:rsidRDefault="00B0009D" w:rsidP="00B0009D">
          <w:pPr>
            <w:pStyle w:val="54FFB7AA4A6A476A98120F49270FD44E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922FAB13018495BBF331E888694B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D7EA4-B81D-43F9-B547-BEFBA132F9E0}"/>
      </w:docPartPr>
      <w:docPartBody>
        <w:p w:rsidR="00B0009D" w:rsidRDefault="00B0009D" w:rsidP="00B0009D">
          <w:pPr>
            <w:pStyle w:val="8922FAB13018495BBF331E888694BB43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D3B3BD589345C48F221DC5ADE98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E8426-1C1A-48FE-8EE7-47F4F652B08D}"/>
      </w:docPartPr>
      <w:docPartBody>
        <w:p w:rsidR="00B0009D" w:rsidRDefault="00B0009D" w:rsidP="00B0009D">
          <w:pPr>
            <w:pStyle w:val="DED3B3BD589345C48F221DC5ADE98470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6E3A790178C4D1FAB1C04F3B029B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58C90-5969-4D84-B73F-F6504142B6F9}"/>
      </w:docPartPr>
      <w:docPartBody>
        <w:p w:rsidR="00B0009D" w:rsidRDefault="00B0009D" w:rsidP="00B0009D">
          <w:pPr>
            <w:pStyle w:val="16E3A790178C4D1FAB1C04F3B029BF35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40B05A4E30A4D6CA8B696117E741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514EC-D199-4CCD-B70C-B2FE312896D7}"/>
      </w:docPartPr>
      <w:docPartBody>
        <w:p w:rsidR="00B0009D" w:rsidRDefault="00B0009D" w:rsidP="00B0009D">
          <w:pPr>
            <w:pStyle w:val="640B05A4E30A4D6CA8B696117E7411D1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DDD903B62594611B4D819BB1FF1A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1C3F5-EBB1-48B8-9AFF-C333972BA0E3}"/>
      </w:docPartPr>
      <w:docPartBody>
        <w:p w:rsidR="00B0009D" w:rsidRDefault="00B0009D" w:rsidP="00B0009D">
          <w:pPr>
            <w:pStyle w:val="3DDD903B62594611B4D819BB1FF1A9A1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0112071663B4E768A4F15D9DA043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56343-B2FC-427E-A160-EC5C77A3800A}"/>
      </w:docPartPr>
      <w:docPartBody>
        <w:p w:rsidR="00B0009D" w:rsidRDefault="00B0009D" w:rsidP="00B0009D">
          <w:pPr>
            <w:pStyle w:val="C0112071663B4E768A4F15D9DA043AA0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F1419B634654F979A551C658DE52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747F4-D6CF-46B6-9CF8-9917B2820520}"/>
      </w:docPartPr>
      <w:docPartBody>
        <w:p w:rsidR="00B0009D" w:rsidRDefault="00B0009D" w:rsidP="00B0009D">
          <w:pPr>
            <w:pStyle w:val="6F1419B634654F979A551C658DE525A0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FC7EC3BE75C4916A3B977B27B97B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D8D78-9851-4FC9-A78B-551634924B84}"/>
      </w:docPartPr>
      <w:docPartBody>
        <w:p w:rsidR="00B0009D" w:rsidRDefault="00B0009D" w:rsidP="00B0009D">
          <w:pPr>
            <w:pStyle w:val="5FC7EC3BE75C4916A3B977B27B97B817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09D"/>
    <w:rsid w:val="00A4130B"/>
    <w:rsid w:val="00B0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C" w:eastAsia="es-EC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0009D"/>
    <w:rPr>
      <w:color w:val="666666"/>
    </w:rPr>
  </w:style>
  <w:style w:type="paragraph" w:customStyle="1" w:styleId="4F8812B7DF944217846430DE937C9DE4">
    <w:name w:val="4F8812B7DF944217846430DE937C9DE4"/>
    <w:rsid w:val="00B0009D"/>
  </w:style>
  <w:style w:type="paragraph" w:customStyle="1" w:styleId="B78652C4298E4DF6954C463866D97E9F">
    <w:name w:val="B78652C4298E4DF6954C463866D97E9F"/>
    <w:rsid w:val="00B0009D"/>
  </w:style>
  <w:style w:type="paragraph" w:customStyle="1" w:styleId="4DB55DB51C6F4FC7872D8A7D8C56ADC2">
    <w:name w:val="4DB55DB51C6F4FC7872D8A7D8C56ADC2"/>
    <w:rsid w:val="00B0009D"/>
  </w:style>
  <w:style w:type="paragraph" w:customStyle="1" w:styleId="594D147218AE4521B09942B8CE141036">
    <w:name w:val="594D147218AE4521B09942B8CE141036"/>
    <w:rsid w:val="00B0009D"/>
  </w:style>
  <w:style w:type="paragraph" w:customStyle="1" w:styleId="540A3B4AA3D1433F9AFB32618A949946">
    <w:name w:val="540A3B4AA3D1433F9AFB32618A949946"/>
    <w:rsid w:val="00B0009D"/>
  </w:style>
  <w:style w:type="paragraph" w:customStyle="1" w:styleId="A1D9A1AF06B94215A4B968EBE1E8A072">
    <w:name w:val="A1D9A1AF06B94215A4B968EBE1E8A072"/>
    <w:rsid w:val="00B0009D"/>
  </w:style>
  <w:style w:type="paragraph" w:customStyle="1" w:styleId="85B3DC28CD114014B3305D08C44E5816">
    <w:name w:val="85B3DC28CD114014B3305D08C44E5816"/>
    <w:rsid w:val="00B0009D"/>
  </w:style>
  <w:style w:type="paragraph" w:customStyle="1" w:styleId="C2A25B72D3074D26B915EEE238F7587B">
    <w:name w:val="C2A25B72D3074D26B915EEE238F7587B"/>
    <w:rsid w:val="00B0009D"/>
  </w:style>
  <w:style w:type="paragraph" w:customStyle="1" w:styleId="26BB0D4682D24AF3B6284DA3FCDE98F1">
    <w:name w:val="26BB0D4682D24AF3B6284DA3FCDE98F1"/>
    <w:rsid w:val="00B0009D"/>
  </w:style>
  <w:style w:type="paragraph" w:customStyle="1" w:styleId="D964B06C7153434F9D29AC29ADF0D8DB">
    <w:name w:val="D964B06C7153434F9D29AC29ADF0D8DB"/>
    <w:rsid w:val="00B0009D"/>
  </w:style>
  <w:style w:type="paragraph" w:customStyle="1" w:styleId="49461066652545B4A5930B22366F2206">
    <w:name w:val="49461066652545B4A5930B22366F2206"/>
    <w:rsid w:val="00B0009D"/>
  </w:style>
  <w:style w:type="paragraph" w:customStyle="1" w:styleId="9BA10F62B0ED4A5FB2B5DBF858C02BD0">
    <w:name w:val="9BA10F62B0ED4A5FB2B5DBF858C02BD0"/>
    <w:rsid w:val="00B0009D"/>
  </w:style>
  <w:style w:type="paragraph" w:customStyle="1" w:styleId="35271E61AE1C47F4B395C2EFDD3E6014">
    <w:name w:val="35271E61AE1C47F4B395C2EFDD3E6014"/>
    <w:rsid w:val="00B0009D"/>
  </w:style>
  <w:style w:type="paragraph" w:customStyle="1" w:styleId="7F659C87D5DB42DB94500D6225CF8EC5">
    <w:name w:val="7F659C87D5DB42DB94500D6225CF8EC5"/>
    <w:rsid w:val="00B0009D"/>
  </w:style>
  <w:style w:type="paragraph" w:customStyle="1" w:styleId="54FFB7AA4A6A476A98120F49270FD44E">
    <w:name w:val="54FFB7AA4A6A476A98120F49270FD44E"/>
    <w:rsid w:val="00B0009D"/>
  </w:style>
  <w:style w:type="paragraph" w:customStyle="1" w:styleId="8922FAB13018495BBF331E888694BB43">
    <w:name w:val="8922FAB13018495BBF331E888694BB43"/>
    <w:rsid w:val="00B0009D"/>
  </w:style>
  <w:style w:type="paragraph" w:customStyle="1" w:styleId="DED3B3BD589345C48F221DC5ADE98470">
    <w:name w:val="DED3B3BD589345C48F221DC5ADE98470"/>
    <w:rsid w:val="00B0009D"/>
  </w:style>
  <w:style w:type="paragraph" w:customStyle="1" w:styleId="16E3A790178C4D1FAB1C04F3B029BF35">
    <w:name w:val="16E3A790178C4D1FAB1C04F3B029BF35"/>
    <w:rsid w:val="00B0009D"/>
  </w:style>
  <w:style w:type="paragraph" w:customStyle="1" w:styleId="640B05A4E30A4D6CA8B696117E7411D1">
    <w:name w:val="640B05A4E30A4D6CA8B696117E7411D1"/>
    <w:rsid w:val="00B0009D"/>
  </w:style>
  <w:style w:type="paragraph" w:customStyle="1" w:styleId="3DDD903B62594611B4D819BB1FF1A9A1">
    <w:name w:val="3DDD903B62594611B4D819BB1FF1A9A1"/>
    <w:rsid w:val="00B0009D"/>
  </w:style>
  <w:style w:type="paragraph" w:customStyle="1" w:styleId="C0112071663B4E768A4F15D9DA043AA0">
    <w:name w:val="C0112071663B4E768A4F15D9DA043AA0"/>
    <w:rsid w:val="00B0009D"/>
  </w:style>
  <w:style w:type="paragraph" w:customStyle="1" w:styleId="6F1419B634654F979A551C658DE525A0">
    <w:name w:val="6F1419B634654F979A551C658DE525A0"/>
    <w:rsid w:val="00B0009D"/>
  </w:style>
  <w:style w:type="paragraph" w:customStyle="1" w:styleId="5FC7EC3BE75C4916A3B977B27B97B817">
    <w:name w:val="5FC7EC3BE75C4916A3B977B27B97B817"/>
    <w:rsid w:val="00B000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21fd555-9c06-4468-b658-2dc17d47631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F3089DA1F8E442A2A76C3BA59CC3AA" ma:contentTypeVersion="12" ma:contentTypeDescription="Crear nuevo documento." ma:contentTypeScope="" ma:versionID="af30889eee0719fde827eaa38b66cfed">
  <xsd:schema xmlns:xsd="http://www.w3.org/2001/XMLSchema" xmlns:xs="http://www.w3.org/2001/XMLSchema" xmlns:p="http://schemas.microsoft.com/office/2006/metadata/properties" xmlns:ns3="521fd555-9c06-4468-b658-2dc17d476318" xmlns:ns4="a52d02e6-f0ec-4176-bdee-bc4611111871" targetNamespace="http://schemas.microsoft.com/office/2006/metadata/properties" ma:root="true" ma:fieldsID="720d3af10dbb168e51cc62d1913e3c0a" ns3:_="" ns4:_="">
    <xsd:import namespace="521fd555-9c06-4468-b658-2dc17d476318"/>
    <xsd:import namespace="a52d02e6-f0ec-4176-bdee-bc461111187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1fd555-9c06-4468-b658-2dc17d476318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d02e6-f0ec-4176-bdee-bc461111187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78050B-9A3C-4F72-8CED-9D56645B4D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FC10B6-24CC-4D4E-86D1-655F3AED1C47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521fd555-9c06-4468-b658-2dc17d476318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  <ds:schemaRef ds:uri="a52d02e6-f0ec-4176-bdee-bc4611111871"/>
  </ds:schemaRefs>
</ds:datastoreItem>
</file>

<file path=customXml/itemProps3.xml><?xml version="1.0" encoding="utf-8"?>
<ds:datastoreItem xmlns:ds="http://schemas.openxmlformats.org/officeDocument/2006/customXml" ds:itemID="{967D17AC-BA47-4277-B9AB-6B6511350C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1fd555-9c06-4468-b658-2dc17d476318"/>
    <ds:schemaRef ds:uri="a52d02e6-f0ec-4176-bdee-bc4611111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HOJACEDIA_2021.dotx</Template>
  <TotalTime>3</TotalTime>
  <Pages>2</Pages>
  <Words>677</Words>
  <Characters>3729</Characters>
  <Application>Microsoft Office Word</Application>
  <DocSecurity>0</DocSecurity>
  <Lines>31</Lines>
  <Paragraphs>8</Paragraphs>
  <ScaleCrop>false</ScaleCrop>
  <Company>CEDIA</Company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Gonzalez</dc:creator>
  <cp:keywords/>
  <dc:description/>
  <cp:lastModifiedBy>Maria Elisa Coellar</cp:lastModifiedBy>
  <cp:revision>4</cp:revision>
  <cp:lastPrinted>2019-02-25T20:58:00Z</cp:lastPrinted>
  <dcterms:created xsi:type="dcterms:W3CDTF">2024-02-29T14:41:00Z</dcterms:created>
  <dcterms:modified xsi:type="dcterms:W3CDTF">2025-02-10T13:18:00Z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0x01010083F3089DA1F8E442A2A76C3BA59CC3AA</vt:lpwstr>
  </property>
</Properties>
</file>