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DE287" w14:textId="77777777" w:rsidR="000755FC" w:rsidRPr="000755FC" w:rsidRDefault="000755FC" w:rsidP="000755FC">
      <w:pPr>
        <w:jc w:val="center"/>
        <w:rPr>
          <w:rFonts w:ascii="Gotham Book" w:hAnsi="Gotham Book" w:cstheme="majorHAnsi"/>
        </w:rPr>
      </w:pPr>
      <w:bookmarkStart w:id="0" w:name="_GoBack"/>
      <w:r w:rsidRPr="000755FC">
        <w:rPr>
          <w:rFonts w:ascii="Gotham Book" w:hAnsi="Gotham Book" w:cstheme="majorHAnsi"/>
        </w:rPr>
        <w:t>DECLARACIÓN DE COMPROMISO Y RESPONSABILIDAD</w:t>
      </w:r>
    </w:p>
    <w:bookmarkEnd w:id="0"/>
    <w:p w14:paraId="2E681EA0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6B6BA1D6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Nombre de la Institución:</w:t>
      </w:r>
    </w:p>
    <w:p w14:paraId="1B2C740C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Dirección:</w:t>
      </w:r>
    </w:p>
    <w:p w14:paraId="136CBA04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Ciudad: </w:t>
      </w:r>
    </w:p>
    <w:p w14:paraId="4D28F422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Fecha:</w:t>
      </w:r>
    </w:p>
    <w:p w14:paraId="372A9D89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78EA5ACC" w14:textId="77777777" w:rsid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Declaro y certifico que la institución por mi representada, </w:t>
      </w:r>
      <w:r w:rsidRPr="000755FC">
        <w:rPr>
          <w:rFonts w:ascii="Gotham Book" w:hAnsi="Gotham Book" w:cstheme="majorHAnsi"/>
          <w:color w:val="FF0000"/>
        </w:rPr>
        <w:t>[INCLUIR EL NOMBRE DE LA INSTITUCIÓN]</w:t>
      </w:r>
      <w:r w:rsidRPr="000755FC">
        <w:rPr>
          <w:rFonts w:ascii="Gotham Book" w:hAnsi="Gotham Book" w:cstheme="majorHAnsi"/>
        </w:rPr>
        <w:t xml:space="preserve">, reconoce y respalda la presentación de la propuesta </w:t>
      </w:r>
      <w:r w:rsidRPr="000755FC">
        <w:rPr>
          <w:rFonts w:ascii="Gotham Book" w:hAnsi="Gotham Book" w:cstheme="majorHAnsi"/>
          <w:color w:val="FF0000"/>
        </w:rPr>
        <w:t xml:space="preserve">[NOMBRE DE LA PROPUESTA DE </w:t>
      </w:r>
      <w:r>
        <w:rPr>
          <w:rFonts w:ascii="Gotham Book" w:hAnsi="Gotham Book" w:cstheme="majorHAnsi"/>
          <w:color w:val="FF0000"/>
        </w:rPr>
        <w:t>CONGRESO</w:t>
      </w:r>
      <w:r w:rsidRPr="000755FC">
        <w:rPr>
          <w:rFonts w:ascii="Gotham Book" w:hAnsi="Gotham Book" w:cstheme="majorHAnsi"/>
          <w:color w:val="FF0000"/>
        </w:rPr>
        <w:t xml:space="preserve">] </w:t>
      </w:r>
      <w:r w:rsidRPr="000755FC">
        <w:rPr>
          <w:rFonts w:ascii="Gotham Book" w:hAnsi="Gotham Book" w:cstheme="majorHAnsi"/>
        </w:rPr>
        <w:t xml:space="preserve">presentada por </w:t>
      </w:r>
      <w:r w:rsidRPr="000755FC">
        <w:rPr>
          <w:rFonts w:ascii="Gotham Book" w:hAnsi="Gotham Book" w:cstheme="majorHAnsi"/>
          <w:color w:val="FF0000"/>
        </w:rPr>
        <w:t xml:space="preserve">[Indicar los nombres de todos los integrantes del equipo de investigación] </w:t>
      </w:r>
      <w:r w:rsidRPr="000755FC">
        <w:rPr>
          <w:rFonts w:ascii="Gotham Book" w:hAnsi="Gotham Book" w:cstheme="majorHAnsi"/>
        </w:rPr>
        <w:t>para participar en</w:t>
      </w:r>
      <w:r>
        <w:rPr>
          <w:rFonts w:ascii="Gotham Book" w:hAnsi="Gotham Book" w:cstheme="majorHAnsi"/>
        </w:rPr>
        <w:t xml:space="preserve"> la Convocatoria PONENTE</w:t>
      </w:r>
      <w:r w:rsidRPr="000755FC">
        <w:rPr>
          <w:rFonts w:ascii="Gotham Book" w:hAnsi="Gotham Book" w:cstheme="majorHAnsi"/>
        </w:rPr>
        <w:t>, iniciativa de CEDIA.</w:t>
      </w:r>
    </w:p>
    <w:p w14:paraId="51AA2FA1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08F22682" w14:textId="77777777" w:rsid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 xml:space="preserve">La </w:t>
      </w:r>
      <w:r w:rsidRPr="000755FC">
        <w:rPr>
          <w:rFonts w:ascii="Gotham Book" w:hAnsi="Gotham Book" w:cstheme="majorHAnsi"/>
          <w:color w:val="FF0000"/>
        </w:rPr>
        <w:t xml:space="preserve">[INCLUIR EL NOMBRE DE LA INSTITUCIÓN] </w:t>
      </w:r>
      <w:r w:rsidRPr="000755FC">
        <w:rPr>
          <w:rFonts w:ascii="Gotham Book" w:hAnsi="Gotham Book" w:cstheme="majorHAnsi"/>
        </w:rPr>
        <w:t>y el equipo de investigación proponente, se comprometen al cumplimiento de las actividades y objetivos descritos en la propuesta de conformidad c</w:t>
      </w:r>
      <w:r>
        <w:rPr>
          <w:rFonts w:ascii="Gotham Book" w:hAnsi="Gotham Book" w:cstheme="majorHAnsi"/>
        </w:rPr>
        <w:t>on las bases y lineamientos de la Convocatoria PONENTE.</w:t>
      </w:r>
    </w:p>
    <w:p w14:paraId="4CBBF5BC" w14:textId="77777777" w:rsidR="000755FC" w:rsidRDefault="000755FC" w:rsidP="000755FC">
      <w:pPr>
        <w:jc w:val="both"/>
        <w:rPr>
          <w:rFonts w:ascii="Gotham Book" w:hAnsi="Gotham Book" w:cstheme="majorHAnsi"/>
        </w:rPr>
      </w:pPr>
    </w:p>
    <w:p w14:paraId="61CF0317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Adicional, declaro conocer y acepto sujetarme a las bases de</w:t>
      </w:r>
      <w:r>
        <w:rPr>
          <w:rFonts w:ascii="Gotham Book" w:hAnsi="Gotham Book" w:cstheme="majorHAnsi"/>
        </w:rPr>
        <w:t xml:space="preserve"> la Convocatoria PONENTE</w:t>
      </w:r>
      <w:r w:rsidRPr="000755FC">
        <w:rPr>
          <w:rFonts w:ascii="Gotham Book" w:hAnsi="Gotham Book" w:cstheme="majorHAnsi"/>
        </w:rPr>
        <w:t xml:space="preserve"> y al Instructivo Único para Fondos CEDIA.</w:t>
      </w:r>
    </w:p>
    <w:p w14:paraId="5DB6625E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38E8A842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508BCC55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[Firma]</w:t>
      </w:r>
    </w:p>
    <w:p w14:paraId="1E2AC959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[Nombre del Representante Legal]</w:t>
      </w:r>
    </w:p>
    <w:p w14:paraId="6A7B2775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  <w:r w:rsidRPr="000755FC">
        <w:rPr>
          <w:rFonts w:ascii="Gotham Book" w:hAnsi="Gotham Book" w:cstheme="majorHAnsi"/>
        </w:rPr>
        <w:t>[Cargo]</w:t>
      </w:r>
    </w:p>
    <w:p w14:paraId="11A5A253" w14:textId="77777777" w:rsidR="000755FC" w:rsidRPr="000755FC" w:rsidRDefault="000755FC" w:rsidP="000755FC">
      <w:pPr>
        <w:jc w:val="both"/>
        <w:rPr>
          <w:rFonts w:ascii="Gotham Book" w:hAnsi="Gotham Book" w:cstheme="majorHAnsi"/>
        </w:rPr>
      </w:pPr>
    </w:p>
    <w:p w14:paraId="1A51166F" w14:textId="77777777" w:rsidR="00D5551A" w:rsidRPr="000755FC" w:rsidRDefault="00D5551A" w:rsidP="00D5551A">
      <w:pPr>
        <w:rPr>
          <w:rFonts w:ascii="Gotham Book" w:hAnsi="Gotham Book"/>
          <w:color w:val="0F243E" w:themeColor="text2" w:themeShade="80"/>
        </w:rPr>
      </w:pPr>
    </w:p>
    <w:sectPr w:rsidR="00D5551A" w:rsidRPr="000755FC" w:rsidSect="007C78C1">
      <w:headerReference w:type="default" r:id="rId7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10B4D" w14:textId="77777777" w:rsidR="00953262" w:rsidRDefault="00953262" w:rsidP="00E91FA9">
      <w:r>
        <w:separator/>
      </w:r>
    </w:p>
  </w:endnote>
  <w:endnote w:type="continuationSeparator" w:id="0">
    <w:p w14:paraId="6ED3625B" w14:textId="77777777" w:rsidR="00953262" w:rsidRDefault="0095326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﷽Ľ懞羊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CF7AD" w14:textId="77777777" w:rsidR="00953262" w:rsidRDefault="00953262" w:rsidP="00E91FA9">
      <w:r>
        <w:separator/>
      </w:r>
    </w:p>
  </w:footnote>
  <w:footnote w:type="continuationSeparator" w:id="0">
    <w:p w14:paraId="319B5E63" w14:textId="77777777" w:rsidR="00953262" w:rsidRDefault="0095326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755FC"/>
    <w:rsid w:val="00183102"/>
    <w:rsid w:val="00504BF5"/>
    <w:rsid w:val="005C46A0"/>
    <w:rsid w:val="006F22DF"/>
    <w:rsid w:val="007C78C1"/>
    <w:rsid w:val="00953262"/>
    <w:rsid w:val="00A277D3"/>
    <w:rsid w:val="00D5551A"/>
    <w:rsid w:val="00D64117"/>
    <w:rsid w:val="00E9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10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Paola Gonzalez</cp:lastModifiedBy>
  <cp:revision>2</cp:revision>
  <cp:lastPrinted>2019-02-25T20:58:00Z</cp:lastPrinted>
  <dcterms:created xsi:type="dcterms:W3CDTF">2021-12-17T20:13:00Z</dcterms:created>
  <dcterms:modified xsi:type="dcterms:W3CDTF">2022-01-24T14:27:00Z</dcterms:modified>
</cp:coreProperties>
</file>