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11E8B" w14:textId="112F22C8" w:rsidR="00931561" w:rsidRDefault="00931561" w:rsidP="00931561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CESIÓN DE DERECHOS DE AUTOR SOBRE 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LA PROPUESTA (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NOMBRE DE LA PROPUESTA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) 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Y SUS RESULTADOS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DE INVESTIGACIÓN A FAVOR DE LA (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NOMBRE DE LA INSTITUCIÓN PARTICIPANTE A LA QUE PERTENECE</w:t>
      </w:r>
      <w:r w:rsidR="0067188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) Y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(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NOMBRE DE LAS OTRAS INSTITUCIONES PARTICIPANTES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)</w:t>
      </w:r>
    </w:p>
    <w:p w14:paraId="164B2635" w14:textId="77777777" w:rsidR="00931561" w:rsidRPr="00931561" w:rsidRDefault="00931561" w:rsidP="00931561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</w:p>
    <w:p w14:paraId="6D1DC845" w14:textId="78D5E9FF" w:rsidR="005B4FFC" w:rsidRPr="00931561" w:rsidRDefault="5DD62F0F" w:rsidP="5DD62F0F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En la ciudad de (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CIUDAD DOMICILIO DE LA IES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), a los (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NÚMERO DE DÍAS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) días del mes de (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MES</w:t>
      </w:r>
      <w:r w:rsidR="00671881">
        <w:rPr>
          <w:rFonts w:ascii="Gotham Book" w:hAnsi="Gotham Book" w:cstheme="majorBidi"/>
          <w:color w:val="365F91" w:themeColor="accent1" w:themeShade="BF"/>
          <w:sz w:val="20"/>
          <w:szCs w:val="20"/>
        </w:rPr>
        <w:t>) del año 2023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, yo, (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NOMBRES COMPLETOS DEL CEDENTE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), con filiación a la (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NOMBRE DE LA INSTITUCIÓN PARTICIPANTE A LA QUE PERTENECE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), con cédula de identidad número (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NÚMERO DE C.I.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); manifiesto de forma libre, consciente, informada y voluntaria, a través de la presente, que soy autor</w:t>
      </w:r>
      <w:r w:rsidR="00671881">
        <w:rPr>
          <w:rFonts w:ascii="Gotham Book" w:hAnsi="Gotham Book" w:cstheme="majorBidi"/>
          <w:color w:val="365F91" w:themeColor="accent1" w:themeShade="BF"/>
          <w:sz w:val="20"/>
          <w:szCs w:val="20"/>
        </w:rPr>
        <w:t>(a)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y titular originario de la(s) obra(s), desarrollos y resultados de investigación, e</w:t>
      </w:r>
      <w:r w:rsidR="003B7A1D">
        <w:rPr>
          <w:rFonts w:ascii="Gotham Book" w:hAnsi="Gotham Book" w:cstheme="majorBidi"/>
          <w:color w:val="365F91" w:themeColor="accent1" w:themeShade="BF"/>
          <w:sz w:val="20"/>
          <w:szCs w:val="20"/>
        </w:rPr>
        <w:t>n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tre los que se encuentra: (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 xml:space="preserve">incluir todas las obras obtenidas consideradas en la propuesta: los resultados de investigación, bases de datos, artículos, </w:t>
      </w:r>
      <w:proofErr w:type="spellStart"/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papers</w:t>
      </w:r>
      <w:proofErr w:type="spellEnd"/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 xml:space="preserve">, bitácoras de laboratorio, informes, prototipos, análisis, </w:t>
      </w:r>
      <w:proofErr w:type="spellStart"/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etc</w:t>
      </w:r>
      <w:proofErr w:type="spellEnd"/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)</w:t>
      </w:r>
    </w:p>
    <w:p w14:paraId="0794A711" w14:textId="70091CAE" w:rsidR="005B4FFC" w:rsidRPr="00931561" w:rsidRDefault="5DD62F0F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</w:pP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Reportes e informes</w:t>
      </w:r>
    </w:p>
    <w:p w14:paraId="6BEDD185" w14:textId="1BDDBEC3" w:rsidR="005B4FFC" w:rsidRPr="00931561" w:rsidRDefault="3C576427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</w:pP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 xml:space="preserve">Herramienta informática </w:t>
      </w:r>
      <w:proofErr w:type="spellStart"/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xxxxxx</w:t>
      </w:r>
      <w:proofErr w:type="spellEnd"/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 xml:space="preserve"> </w:t>
      </w:r>
    </w:p>
    <w:p w14:paraId="76435A2F" w14:textId="235334DF" w:rsidR="005B4FFC" w:rsidRPr="00931561" w:rsidRDefault="3C576427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</w:pP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 xml:space="preserve">Artículos científicos </w:t>
      </w:r>
      <w:proofErr w:type="spellStart"/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xxxxxxxx</w:t>
      </w:r>
      <w:proofErr w:type="spellEnd"/>
    </w:p>
    <w:p w14:paraId="6BA93FE5" w14:textId="1E48A62F" w:rsidR="005B4FFC" w:rsidRPr="00931561" w:rsidRDefault="3C576427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</w:pP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 xml:space="preserve">Guía metodológica </w:t>
      </w:r>
      <w:proofErr w:type="spellStart"/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xxxxxxxx</w:t>
      </w:r>
      <w:proofErr w:type="spellEnd"/>
    </w:p>
    <w:p w14:paraId="33F728FB" w14:textId="631FCFC3" w:rsidR="005B4FFC" w:rsidRPr="00931561" w:rsidRDefault="3C576427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</w:pP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 xml:space="preserve">Agregar otras obras </w:t>
      </w:r>
      <w:proofErr w:type="spellStart"/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xxxxx</w:t>
      </w:r>
      <w:proofErr w:type="spellEnd"/>
    </w:p>
    <w:p w14:paraId="49D0F2DA" w14:textId="5F51C082" w:rsidR="005B4FFC" w:rsidRPr="00931561" w:rsidRDefault="005B4FFC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306F0332" w14:textId="4E298446" w:rsidR="005B2775" w:rsidRPr="00931561" w:rsidRDefault="3C576427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>Todas ellas de acuerdo a lo contenido en la propuesta “(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NOMBRE DE LA PROPUESTA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)”, que ha sido presentada en la Convocatoria FONDO </w:t>
      </w:r>
      <w:proofErr w:type="spellStart"/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>I+D+i</w:t>
      </w:r>
      <w:proofErr w:type="spellEnd"/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="00671881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Institutos Fase 2 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de CEDIA, y garantizo que la misma no afecta derechos patrimoniales ni morales de terceros. Dicha propuesta ha sido entregada a las Instituciones Ejecutoras del Proyecto: 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(NOMBRE DE LAS INSTITUCIONES PARTICIPANTES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). </w:t>
      </w:r>
    </w:p>
    <w:p w14:paraId="2734038E" w14:textId="2CCDAAB6" w:rsidR="3C576427" w:rsidRDefault="3C576427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092A8565" w14:textId="2D14E246" w:rsidR="00931561" w:rsidRDefault="3C576427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>Yo, (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NOMBRES COMPLETOS DEL CEDENTE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), cedo de forma libre, consciente, informada y voluntaria, a través del presente documento, a favor de las Instituciones Ejecutoras del Proyecto 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(AGREGAR NOMBRE DE LAS INSTITUICIONES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), la titularidad de los derechos patrimoniales, conforme lo establece la normativa vigente, sobre las obras detalladas y los demás resultados de investigación obtenidos como producto del desarrollo del proyecto 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  <w:highlight w:val="yellow"/>
        </w:rPr>
        <w:t>“(NOMBRE DE LA PROPUESTA)”</w:t>
      </w: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>, con la finalidad de que sea utilizado de acuerdo a los parámetros institucionales que ellos acuerden. Asimismo, autorizo un uso comercial de las mismas.</w:t>
      </w:r>
    </w:p>
    <w:p w14:paraId="48307E35" w14:textId="77777777" w:rsidR="00A802F4" w:rsidRPr="00931561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3C63A550" w14:textId="3C34C6CF" w:rsidR="00931561" w:rsidRPr="00931561" w:rsidRDefault="00931561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Esta cesión de titularidad es de carácter global, perpetua, transferible previa notificación a los autores y se refiere a todos los derechos patrimoniales, así como sobre todos sus productos conexos, como bases de datos, propuestas metodológicas, u otras de similar naturaleza, e incluye el derecho de transformación o generación de obras derivadas o terminación de obras inacabadas e inconclusas, por quien determinen las 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Instituciones Ej</w:t>
      </w:r>
      <w:r w:rsidR="00A802F4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ecutoras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del Proyecto</w:t>
      </w: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como titulares responsables y legítimos de estos derechos.</w:t>
      </w:r>
    </w:p>
    <w:p w14:paraId="381B0532" w14:textId="4FBBB79C" w:rsidR="00931561" w:rsidRDefault="00931561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7A47C9A6" w14:textId="11FA8016" w:rsidR="00A802F4" w:rsidRPr="00A802F4" w:rsidRDefault="3C576427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3C576427">
        <w:rPr>
          <w:rFonts w:ascii="Gotham Book" w:hAnsi="Gotham Book" w:cstheme="majorBidi"/>
          <w:color w:val="365F91" w:themeColor="accent1" w:themeShade="BF"/>
          <w:sz w:val="20"/>
          <w:szCs w:val="20"/>
        </w:rPr>
        <w:t>Por medio de la presente, autorizo también la publicación de la obra en cualquier formato conocido, incluyendo sin ser exhaustivo, el soporte material, digital, electrónico, virtual; así como sus usos en red, internet, extranet, intranet, biblioteca digital u otros, además de que se puedan iniciar procesos de solicitud o registro relacionadas en cualquier jurisdicción ante autoridad competente.</w:t>
      </w:r>
    </w:p>
    <w:p w14:paraId="3DAA2E46" w14:textId="5B4304F3" w:rsidR="3C576427" w:rsidRDefault="3C576427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2F0FECC7" w14:textId="558A7A34" w:rsidR="00A802F4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La presente cesión, se la realiza bajo los términos establecidos por el Código Orgánico de Economía Social de los conocimientos con respecto a las creaciones generadas dentro de las Instituciones de Educación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Superior, por lo que reconozco y acepto mi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participación en los beneficios económicos resultantes de su posible explotación, de conformidad con la ley, en un porcentaje del 40%, luego de la debida liquidación de gastos y de acuerdo al aporte de cada parte al producto final que sea objeto de explotación económica de acuerdo a la determinación de los titulares.</w:t>
      </w:r>
    </w:p>
    <w:p w14:paraId="3C7EF24F" w14:textId="77777777" w:rsidR="00A802F4" w:rsidRPr="00A802F4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6F7FAF4A" w14:textId="5B13616F" w:rsidR="00A802F4" w:rsidRPr="00931561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Finalmente,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manifiesto 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que la obra antes referida es original y no viola derechos de autor de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terceros, por lo que quien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suscribe la presente asume la responsabilidad sobre el contenido de la misma y exime a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 xml:space="preserve">NOMBRE DE LA 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lastRenderedPageBreak/>
        <w:t>INSTITUCIÓN PARTICIPANTE A LA QUE PERTENECE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) y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CEDIA, así como a sus representantes legales de todo reclamo administrativo o judicial planteado sobre los derechos intelectuales relacionados a esta obra, provengan éstas de personas naturales o jurídicas, de derecho público o privado.</w:t>
      </w:r>
    </w:p>
    <w:p w14:paraId="4372C2B4" w14:textId="118DC647" w:rsidR="00BC1F5F" w:rsidRDefault="00BC1F5F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06FC5B4D" w14:textId="29C44D85" w:rsidR="00A802F4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6ADEA3DB" w14:textId="77777777" w:rsidR="00671881" w:rsidRDefault="00671881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3D637CE8" w14:textId="77777777" w:rsidR="00A802F4" w:rsidRPr="00BC1F5F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177365A6" w14:textId="77777777" w:rsidR="0005186A" w:rsidRPr="00BC1F5F" w:rsidRDefault="0005186A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____________________________</w:t>
      </w:r>
    </w:p>
    <w:p w14:paraId="68B91DFF" w14:textId="1C3294E4" w:rsidR="00A802F4" w:rsidRPr="00BC1F5F" w:rsidRDefault="0005186A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(NOMBRE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S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 xml:space="preserve"> 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DEL CEDENTE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)</w:t>
      </w:r>
    </w:p>
    <w:p w14:paraId="1A51166F" w14:textId="0B682461" w:rsidR="00EA70D7" w:rsidRDefault="0005186A" w:rsidP="00931561">
      <w:pPr>
        <w:jc w:val="both"/>
        <w:rPr>
          <w:rFonts w:ascii="Gotham Book" w:hAnsi="Gotham Book"/>
          <w:b/>
          <w:color w:val="244061" w:themeColor="accent1" w:themeShade="80"/>
          <w:sz w:val="20"/>
          <w:szCs w:val="20"/>
        </w:rPr>
      </w:pPr>
      <w:r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(</w:t>
      </w:r>
      <w:r w:rsidR="00A802F4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NÚMERO DE C.I.</w:t>
      </w:r>
      <w:r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)</w:t>
      </w:r>
    </w:p>
    <w:p w14:paraId="44DFFF18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154C5F12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38E821D4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4C41145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FE72E37" w14:textId="02D09C61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CCA5934" w14:textId="57A8D25C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1A472D92" w14:textId="0354E13C" w:rsidR="00EA70D7" w:rsidRPr="00EA70D7" w:rsidRDefault="00147F31" w:rsidP="00EA70D7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 w:cstheme="majorHAnsi"/>
          <w:b/>
          <w:noProof/>
          <w:color w:val="365F91" w:themeColor="accent1" w:themeShade="BF"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EA2EC" wp14:editId="07F29AA8">
                <wp:simplePos x="0" y="0"/>
                <wp:positionH relativeFrom="margin">
                  <wp:posOffset>1426431</wp:posOffset>
                </wp:positionH>
                <wp:positionV relativeFrom="paragraph">
                  <wp:posOffset>20154</wp:posOffset>
                </wp:positionV>
                <wp:extent cx="3136900" cy="1346200"/>
                <wp:effectExtent l="57150" t="19050" r="82550" b="1016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346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rect id="Rectángulo 2" style="position:absolute;margin-left:112.3pt;margin-top:1.6pt;width:247pt;height:10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ed="f" strokecolor="#4579b8 [3044]" w14:anchorId="66CE3B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"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5AF464EA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37EB02AA" w14:textId="6CD055EC" w:rsidR="00EA70D7" w:rsidRDefault="00EA70D7" w:rsidP="00EA70D7">
      <w:pPr>
        <w:rPr>
          <w:rFonts w:ascii="Gotham Book" w:hAnsi="Gotham Book"/>
          <w:sz w:val="20"/>
          <w:szCs w:val="20"/>
        </w:rPr>
      </w:pPr>
    </w:p>
    <w:p w14:paraId="0F7D34AD" w14:textId="431A51E5" w:rsidR="00D5551A" w:rsidRDefault="00EA70D7" w:rsidP="00EA70D7">
      <w:pPr>
        <w:tabs>
          <w:tab w:val="left" w:pos="1310"/>
        </w:tabs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="00147F31" w:rsidRPr="00147F31">
        <w:rPr>
          <w:rFonts w:ascii="Gotham Book" w:hAnsi="Gotham Book"/>
          <w:color w:val="365F91" w:themeColor="accent1" w:themeShade="BF"/>
          <w:sz w:val="20"/>
          <w:szCs w:val="20"/>
        </w:rPr>
        <w:t>*</w:t>
      </w:r>
      <w:r w:rsidRPr="00EA70D7">
        <w:rPr>
          <w:rFonts w:ascii="Gotham Book" w:hAnsi="Gotham Book"/>
          <w:color w:val="365F91" w:themeColor="accent1" w:themeShade="BF"/>
          <w:sz w:val="20"/>
          <w:szCs w:val="20"/>
        </w:rPr>
        <w:t>Incluir una copia de la cédula del cedente</w:t>
      </w:r>
      <w:r w:rsidR="00147F31">
        <w:rPr>
          <w:rFonts w:ascii="Gotham Book" w:hAnsi="Gotham Book"/>
          <w:color w:val="365F91" w:themeColor="accent1" w:themeShade="BF"/>
          <w:sz w:val="20"/>
          <w:szCs w:val="20"/>
        </w:rPr>
        <w:t>.</w:t>
      </w:r>
    </w:p>
    <w:p w14:paraId="63B7BFEC" w14:textId="63C4A810" w:rsid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*Si el documento se firma de manera física,</w:t>
      </w:r>
    </w:p>
    <w:p w14:paraId="1173D0E9" w14:textId="59B17CE5" w:rsid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debe hacerse llegar a las instalaciones de</w:t>
      </w:r>
    </w:p>
    <w:p w14:paraId="08C325F6" w14:textId="61C0F8EC" w:rsidR="00147F31" w:rsidRP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CEDIA.</w:t>
      </w:r>
      <w:bookmarkStart w:id="0" w:name="_GoBack"/>
      <w:bookmarkEnd w:id="0"/>
    </w:p>
    <w:sectPr w:rsidR="00147F31" w:rsidRPr="00147F31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7A9AF96" w16cex:dateUtc="2022-10-20T20:22:22.07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129FAE1" w16cid:durableId="07A9AF9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975AA" w14:textId="77777777" w:rsidR="00005F8D" w:rsidRDefault="00005F8D" w:rsidP="00E91FA9">
      <w:r>
        <w:separator/>
      </w:r>
    </w:p>
  </w:endnote>
  <w:endnote w:type="continuationSeparator" w:id="0">
    <w:p w14:paraId="0C912397" w14:textId="77777777" w:rsidR="00005F8D" w:rsidRDefault="00005F8D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42ECF" w14:textId="77777777" w:rsidR="00005F8D" w:rsidRDefault="00005F8D" w:rsidP="00E91FA9">
      <w:r>
        <w:separator/>
      </w:r>
    </w:p>
  </w:footnote>
  <w:footnote w:type="continuationSeparator" w:id="0">
    <w:p w14:paraId="40FB3323" w14:textId="77777777" w:rsidR="00005F8D" w:rsidRDefault="00005F8D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D5A60"/>
    <w:multiLevelType w:val="hybridMultilevel"/>
    <w:tmpl w:val="0CEAF09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C6BF4"/>
    <w:multiLevelType w:val="hybridMultilevel"/>
    <w:tmpl w:val="7CFA281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05F8D"/>
    <w:rsid w:val="000108E0"/>
    <w:rsid w:val="00021D80"/>
    <w:rsid w:val="0005186A"/>
    <w:rsid w:val="000755FC"/>
    <w:rsid w:val="00097A7F"/>
    <w:rsid w:val="000C66BC"/>
    <w:rsid w:val="000D4734"/>
    <w:rsid w:val="00147F31"/>
    <w:rsid w:val="00183102"/>
    <w:rsid w:val="00373593"/>
    <w:rsid w:val="003B7A1D"/>
    <w:rsid w:val="003C21A7"/>
    <w:rsid w:val="00504BF5"/>
    <w:rsid w:val="005A3F7C"/>
    <w:rsid w:val="005B2775"/>
    <w:rsid w:val="005B4FFC"/>
    <w:rsid w:val="005B762C"/>
    <w:rsid w:val="006278F0"/>
    <w:rsid w:val="00671881"/>
    <w:rsid w:val="006F22DF"/>
    <w:rsid w:val="007C78C1"/>
    <w:rsid w:val="00806A9E"/>
    <w:rsid w:val="00913403"/>
    <w:rsid w:val="00931561"/>
    <w:rsid w:val="00A277D3"/>
    <w:rsid w:val="00A443F3"/>
    <w:rsid w:val="00A802F4"/>
    <w:rsid w:val="00A8363C"/>
    <w:rsid w:val="00B1641F"/>
    <w:rsid w:val="00B63836"/>
    <w:rsid w:val="00BC1F5F"/>
    <w:rsid w:val="00C87535"/>
    <w:rsid w:val="00C9272E"/>
    <w:rsid w:val="00D023E3"/>
    <w:rsid w:val="00D37FD4"/>
    <w:rsid w:val="00D5551A"/>
    <w:rsid w:val="00D64117"/>
    <w:rsid w:val="00E4340A"/>
    <w:rsid w:val="00E91FA9"/>
    <w:rsid w:val="00EA70D7"/>
    <w:rsid w:val="00EB0F80"/>
    <w:rsid w:val="00F46B9B"/>
    <w:rsid w:val="37842D9C"/>
    <w:rsid w:val="3C576427"/>
    <w:rsid w:val="42330CA1"/>
    <w:rsid w:val="4892E428"/>
    <w:rsid w:val="58C7DB0A"/>
    <w:rsid w:val="5DD62F0F"/>
    <w:rsid w:val="6684901C"/>
    <w:rsid w:val="7C56D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38bfbb5478544450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bab60137e75342ee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6" ma:contentTypeDescription="Crear nuevo documento." ma:contentTypeScope="" ma:versionID="f2de89615c9fd310e1f56ad9c92aea11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51534284e811c9ef358d053c13b6d55f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94ec2f-a998-45ae-948f-54580cc4f5cf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C10B6-24CC-4D4E-86D1-655F3AED1C47}">
  <ds:schemaRefs>
    <ds:schemaRef ds:uri="http://schemas.microsoft.com/office/2006/metadata/properties"/>
    <ds:schemaRef ds:uri="http://schemas.microsoft.com/office/infopath/2007/PartnerControls"/>
    <ds:schemaRef ds:uri="d7f6e601-0592-4ac5-90e2-0a7f5f372133"/>
    <ds:schemaRef ds:uri="2f81b250-7d1b-47c8-b342-45383501d7a1"/>
  </ds:schemaRefs>
</ds:datastoreItem>
</file>

<file path=customXml/itemProps2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559D11-E952-421B-9F26-1A08D73DD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7</TotalTime>
  <Pages>2</Pages>
  <Words>654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Gabriela Caceres</cp:lastModifiedBy>
  <cp:revision>4</cp:revision>
  <cp:lastPrinted>2019-02-25T20:58:00Z</cp:lastPrinted>
  <dcterms:created xsi:type="dcterms:W3CDTF">2022-10-21T19:39:00Z</dcterms:created>
  <dcterms:modified xsi:type="dcterms:W3CDTF">2023-04-27T16:15:00Z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