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811E8B" w14:textId="2533B7C9" w:rsidR="00931561" w:rsidRDefault="00931561" w:rsidP="00931561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CESIÓN DE DERECHOS DE AUTOR SOBRE 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LA PROPUESTA (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NOMBRE DE LA PROPUESTA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) 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Y SUS ACTUALES RESULTADOS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 xml:space="preserve"> DE INVESTIGACIÓN A FAVOR DE LA (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NOMBRE DE LA INSTITUCIÓN PARTICIPANTE A LA QUE PERTENECE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) Y LA (</w:t>
      </w:r>
      <w:r w:rsidRPr="00931561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NOMBRE DE LAS OTRAS INSTITUCIONES PARTICIPANTES</w:t>
      </w:r>
      <w:r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  <w:t>)</w:t>
      </w:r>
    </w:p>
    <w:p w14:paraId="164B2635" w14:textId="77777777" w:rsidR="00931561" w:rsidRPr="00931561" w:rsidRDefault="00931561" w:rsidP="00931561">
      <w:pPr>
        <w:jc w:val="center"/>
        <w:rPr>
          <w:rFonts w:ascii="Gotham Book" w:hAnsi="Gotham Book" w:cstheme="majorHAnsi"/>
          <w:b/>
          <w:color w:val="365F91" w:themeColor="accent1" w:themeShade="BF"/>
          <w:sz w:val="20"/>
          <w:szCs w:val="20"/>
        </w:rPr>
      </w:pPr>
    </w:p>
    <w:p w14:paraId="560C54B0" w14:textId="6BEEA89F" w:rsidR="00F46B9B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En la ciudad de (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CIUDAD DOMICILIO DE LA IES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, a los 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="00E4340A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NÚMERO DE DÍAS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días del mes de 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="00E4340A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MES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) del año 2022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, yo, 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="00E4340A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S COMPLETOS DE</w:t>
      </w:r>
      <w:r w:rsidR="00E4340A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L CEDENTE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, con filiación a 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la (</w:t>
      </w:r>
      <w:r w:rsidR="00E4340A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INSTITUCIÓN PARTICIPANTE A LA QUE PERTENECE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), con cédula de identidad número (</w:t>
      </w:r>
      <w:r w:rsidR="00E4340A" w:rsidRPr="00F46B9B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NÚMERO DE C.I.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);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manifiesto de forma libre, consiente, informada y voluntaria, a través de la presente, que soy autor y titular originario de la obra denominada “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="00E4340A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PROPUESTA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”, que ha sido presentada 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en la Convocatoria N° (</w:t>
      </w:r>
      <w:r w:rsidR="00E4340A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NÚMERO DE LA CONVOCATORIA</w:t>
      </w:r>
      <w:r w:rsidR="00E4340A">
        <w:rPr>
          <w:rFonts w:ascii="Gotham Book" w:hAnsi="Gotham Book" w:cstheme="majorHAnsi"/>
          <w:color w:val="365F91" w:themeColor="accent1" w:themeShade="BF"/>
          <w:sz w:val="20"/>
          <w:szCs w:val="20"/>
        </w:rPr>
        <w:t>) del FONDO I+D+i de CEDIA</w:t>
      </w:r>
      <w:r w:rsidR="00F46B9B">
        <w:rPr>
          <w:rFonts w:ascii="Gotham Book" w:hAnsi="Gotham Book" w:cstheme="majorHAnsi"/>
          <w:color w:val="365F91" w:themeColor="accent1" w:themeShade="BF"/>
          <w:sz w:val="20"/>
          <w:szCs w:val="20"/>
        </w:rPr>
        <w:t>, y</w:t>
      </w:r>
      <w:r w:rsidR="00F46B9B" w:rsidRPr="00F46B9B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garantizo que la misma no afecta derechos patrimoniales ni morales de terceros</w:t>
      </w:r>
      <w:r w:rsidR="00F46B9B">
        <w:rPr>
          <w:rFonts w:ascii="Gotham Book" w:hAnsi="Gotham Book" w:cstheme="majorHAnsi"/>
          <w:color w:val="365F91" w:themeColor="accent1" w:themeShade="BF"/>
          <w:sz w:val="20"/>
          <w:szCs w:val="20"/>
        </w:rPr>
        <w:t>. Así mismo, yo, (</w:t>
      </w:r>
      <w:r w:rsidR="00F46B9B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</w:t>
      </w:r>
      <w:r w:rsidR="00F46B9B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S COMPLETOS DE</w:t>
      </w:r>
      <w:r w:rsidR="00F46B9B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L CEDENTE</w:t>
      </w:r>
      <w:r w:rsidR="00F46B9B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="00F46B9B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, con filiación a </w:t>
      </w:r>
      <w:r w:rsidR="00F46B9B">
        <w:rPr>
          <w:rFonts w:ascii="Gotham Book" w:hAnsi="Gotham Book" w:cstheme="majorHAnsi"/>
          <w:color w:val="365F91" w:themeColor="accent1" w:themeShade="BF"/>
          <w:sz w:val="20"/>
          <w:szCs w:val="20"/>
        </w:rPr>
        <w:t>la (</w:t>
      </w:r>
      <w:r w:rsidR="00F46B9B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INSTITUCIÓN PARTICIPANTE A LA QUE PERTENECE</w:t>
      </w:r>
      <w:r w:rsidR="00F46B9B">
        <w:rPr>
          <w:rFonts w:ascii="Gotham Book" w:hAnsi="Gotham Book" w:cstheme="majorHAnsi"/>
          <w:color w:val="365F91" w:themeColor="accent1" w:themeShade="BF"/>
          <w:sz w:val="20"/>
          <w:szCs w:val="20"/>
        </w:rPr>
        <w:t>), con cédula de identidad número (</w:t>
      </w:r>
      <w:r w:rsidR="00F46B9B" w:rsidRPr="00F46B9B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NÚMERO DE C.I.</w:t>
      </w:r>
      <w:r w:rsidR="00F46B9B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); 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manifiesto de forma libre, consiente, informada y voluntaria, a través de la presente, que soy autor y titular originario de las obras, desarrollos y resultados de investigación que se han generado fruto de la ejecución de la propuesta </w:t>
      </w:r>
      <w:r w:rsidR="00F46B9B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“</w:t>
      </w:r>
      <w:r w:rsidR="00F46B9B"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="00F46B9B"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PROPUESTA</w:t>
      </w:r>
      <w:r w:rsidR="00F46B9B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  <w:r w:rsidR="00F46B9B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”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, entre las que se encuentran, pero sin limitarse a:</w:t>
      </w:r>
      <w:r w:rsidR="005B4FFC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(</w:t>
      </w:r>
      <w:r w:rsidR="005B4FFC" w:rsidRPr="005A3F7C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incluir los resultados de investigación, bases de datos, artículos, papers, bitácoras de laboratorio, informes, prototipos, análisis, etc</w:t>
      </w:r>
      <w:r w:rsidR="005B4FFC">
        <w:rPr>
          <w:rFonts w:ascii="Gotham Book" w:hAnsi="Gotham Book" w:cstheme="majorHAnsi"/>
          <w:color w:val="365F91" w:themeColor="accent1" w:themeShade="BF"/>
          <w:sz w:val="20"/>
          <w:szCs w:val="20"/>
        </w:rPr>
        <w:t>)</w:t>
      </w:r>
    </w:p>
    <w:p w14:paraId="3DC7C6E9" w14:textId="77777777" w:rsidR="005B4FFC" w:rsidRPr="00931561" w:rsidRDefault="005B4FFC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53BED844" w14:textId="70091CAE" w:rsidR="00931561" w:rsidRPr="005B4FFC" w:rsidRDefault="00931561" w:rsidP="00F46B9B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</w:pPr>
      <w:r w:rsidRPr="005B4FFC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Reportes e informes</w:t>
      </w:r>
    </w:p>
    <w:p w14:paraId="5B7B93D9" w14:textId="004E55C9" w:rsidR="00931561" w:rsidRPr="005B4FFC" w:rsidRDefault="00931561" w:rsidP="00F46B9B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</w:pPr>
      <w:r w:rsidRPr="005B4FFC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Herramienta informática de evaluación del modelo de producción textil</w:t>
      </w:r>
    </w:p>
    <w:p w14:paraId="2EE3E24C" w14:textId="79B9CA1A" w:rsidR="00931561" w:rsidRPr="005B4FFC" w:rsidRDefault="00931561" w:rsidP="00F46B9B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</w:pPr>
      <w:r w:rsidRPr="005B4FFC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Artículos científicos</w:t>
      </w:r>
    </w:p>
    <w:p w14:paraId="776D37C0" w14:textId="0AF92CB6" w:rsidR="00931561" w:rsidRPr="005B4FFC" w:rsidRDefault="00931561" w:rsidP="00F46B9B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</w:pPr>
      <w:r w:rsidRPr="005B4FFC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Modelo teórico ProS-5.0</w:t>
      </w:r>
    </w:p>
    <w:p w14:paraId="3400BF28" w14:textId="5DBE2D51" w:rsidR="00931561" w:rsidRPr="005B4FFC" w:rsidRDefault="00931561" w:rsidP="00F46B9B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</w:pPr>
      <w:r w:rsidRPr="005B4FFC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Guía metodológica del proceso de evaluación y los indicadores de Industria 5.0</w:t>
      </w:r>
    </w:p>
    <w:p w14:paraId="1BB2257E" w14:textId="3FA3FB78" w:rsidR="00931561" w:rsidRPr="005B4FFC" w:rsidRDefault="00931561" w:rsidP="00F46B9B">
      <w:pPr>
        <w:pStyle w:val="Prrafodelista"/>
        <w:numPr>
          <w:ilvl w:val="0"/>
          <w:numId w:val="3"/>
        </w:num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</w:pPr>
      <w:r w:rsidRPr="005B4FFC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Charlas y paquetes de capacitación</w:t>
      </w:r>
    </w:p>
    <w:p w14:paraId="10F30004" w14:textId="77777777" w:rsidR="00F46B9B" w:rsidRPr="00F46B9B" w:rsidRDefault="00F46B9B" w:rsidP="00F46B9B">
      <w:pPr>
        <w:pStyle w:val="Prrafodelista"/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1C5522F3" w14:textId="7F8405D6" w:rsidR="00931561" w:rsidRDefault="005B2775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Dicha propuesta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ha sido entregada a las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Instituciones 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Ejecutoras del Proyecto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: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</w:t>
      </w:r>
      <w:r w:rsidR="00931561" w:rsidRPr="005B2775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(</w:t>
      </w:r>
      <w:r w:rsidRPr="005B2775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LAS INSTITUCIONES PARTICIPANTES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) para la continuidad de este proyecto inacabado, así como para que pueda ser generado a partir de estos resultados las obra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s derivadas que las Instituciones 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Ejecutoras del Proyecto consideren.</w:t>
      </w:r>
    </w:p>
    <w:p w14:paraId="306F0332" w14:textId="77777777" w:rsidR="005B2775" w:rsidRPr="00931561" w:rsidRDefault="005B2775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092A8565" w14:textId="16B8BCD2" w:rsidR="00931561" w:rsidRDefault="005B2775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Yo, (</w:t>
      </w:r>
      <w:r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S COMPLETOS DE</w:t>
      </w:r>
      <w:r w:rsidRPr="00E4340A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L CEDENTE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), cedo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de forma libre, consciente, informada y voluntaria, a través del presente documento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,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a favor de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las Instituciones Ejecutoras del Proyecto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, la titularidad de los derechos patrimoniales sobre las obras detalladas y los demás resultados de investigación obtenidos como producto del desarrollo del proyecto </w:t>
      </w:r>
      <w:r w:rsidR="00931561" w:rsidRPr="005B2775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“</w:t>
      </w:r>
      <w:r w:rsidRPr="005B2775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(NOMBRE DE LA PROPUESTA)</w:t>
      </w:r>
      <w:r w:rsidR="00931561" w:rsidRPr="005B2775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”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, con la finalidad de que sea desarrollada de acuerdo a los parámetros institucionales que ellos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acuerden. Asimismo, autorizo</w:t>
      </w:r>
      <w:r w:rsidR="00931561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un uso comercial de las mismas.</w:t>
      </w:r>
    </w:p>
    <w:p w14:paraId="48307E35" w14:textId="77777777" w:rsidR="00A802F4" w:rsidRPr="00931561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3C63A550" w14:textId="3C34C6CF" w:rsidR="00931561" w:rsidRPr="00931561" w:rsidRDefault="00931561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Esta cesión de titularidad es de carácter global, perpetua, transferible previa notificación a los autores y se refiere a todos los derechos patrimoniales, así como sobre todos sus productos conexos, como bases de datos, propuestas metodológicas, u otras de similar naturaleza, e incluye el derecho de transformación o generación de obras derivadas o terminación de obras inacabadas e inconclusas, por quien determinen las 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Instituciones Ej</w:t>
      </w:r>
      <w:r w:rsidR="00A802F4"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>ecutoras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del Proyecto</w:t>
      </w:r>
      <w:r w:rsidRPr="00931561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como titulares responsables y legítimos de estos derechos.</w:t>
      </w:r>
    </w:p>
    <w:p w14:paraId="381B0532" w14:textId="4FBBB79C" w:rsidR="00931561" w:rsidRDefault="00931561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7A47C9A6" w14:textId="4D69CEBE" w:rsidR="00A802F4" w:rsidRPr="00A802F4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P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or medio de la presente, autorizo también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la publicación de la obra en cualquier formato conocido, incluyendo sin ser exhaustivo, el soporte material, digital, electrónico, virtual; así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como sus usos en red, internet, extranet, intranet, biblioteca digital u otros, además de la solicitud de patentes o relacionadas en cualquier jurisdicción.</w:t>
      </w:r>
    </w:p>
    <w:p w14:paraId="2F0FECC7" w14:textId="558A7A34" w:rsidR="00A802F4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La presente cesión, se la realiza bajo los términos establecidos por el Código Orgánico de Economía Social de los conocimientos con respecto a las creaciones generadas dentro de las Instituciones de 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lastRenderedPageBreak/>
        <w:t xml:space="preserve">Educación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Superior, por lo que reconozco y acepto mi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participación en los beneficios económicos resultantes de su posible explotación, de conformidad con la ley, en un porcentaje del 40%, luego de la debida liquidación de gastos y de acuerdo al aporte de cada parte al producto final que sea objeto de explotación económica de acuerdo a la determinación de los titulares.</w:t>
      </w:r>
    </w:p>
    <w:p w14:paraId="3C7EF24F" w14:textId="77777777" w:rsidR="00A802F4" w:rsidRPr="00A802F4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6F7FAF4A" w14:textId="5B13616F" w:rsidR="00A802F4" w:rsidRPr="00931561" w:rsidRDefault="00A802F4" w:rsidP="00A802F4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Finalmente,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manifiesto 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>que la obra antes referida es original y no viola derechos de autor de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terceros, por lo que quien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suscribe la presente asume la responsabilidad sobre el contenido de la misma y exime a 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(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NOMBRE DE LA INSTITUCIÓN PARTICIPANTE A LA QUE PERTENECE</w:t>
      </w:r>
      <w:r>
        <w:rPr>
          <w:rFonts w:ascii="Gotham Book" w:hAnsi="Gotham Book" w:cstheme="majorHAnsi"/>
          <w:color w:val="365F91" w:themeColor="accent1" w:themeShade="BF"/>
          <w:sz w:val="20"/>
          <w:szCs w:val="20"/>
        </w:rPr>
        <w:t>) y</w:t>
      </w:r>
      <w:r w:rsidRPr="00A802F4">
        <w:rPr>
          <w:rFonts w:ascii="Gotham Book" w:hAnsi="Gotham Book" w:cstheme="majorHAnsi"/>
          <w:color w:val="365F91" w:themeColor="accent1" w:themeShade="BF"/>
          <w:sz w:val="20"/>
          <w:szCs w:val="20"/>
        </w:rPr>
        <w:t xml:space="preserve"> CEDIA, así como a sus representantes legales de todo reclamo administrativo o judicial planteado sobre los derechos intelectuales relacionados a esta obra, provengan éstas de personas naturales o jurídicas, de derecho público o privado.</w:t>
      </w:r>
    </w:p>
    <w:p w14:paraId="4372C2B4" w14:textId="118DC647" w:rsidR="00BC1F5F" w:rsidRDefault="00BC1F5F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06FC5B4D" w14:textId="1A4753B8" w:rsidR="00A802F4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3D637CE8" w14:textId="77777777" w:rsidR="00A802F4" w:rsidRPr="00BC1F5F" w:rsidRDefault="00A802F4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</w:p>
    <w:p w14:paraId="177365A6" w14:textId="77777777" w:rsidR="0005186A" w:rsidRPr="00BC1F5F" w:rsidRDefault="0005186A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</w:rPr>
        <w:t>____________________________</w:t>
      </w:r>
    </w:p>
    <w:p w14:paraId="68B91DFF" w14:textId="1C3294E4" w:rsidR="00A802F4" w:rsidRPr="00BC1F5F" w:rsidRDefault="0005186A" w:rsidP="00931561">
      <w:pPr>
        <w:jc w:val="both"/>
        <w:rPr>
          <w:rFonts w:ascii="Gotham Book" w:hAnsi="Gotham Book" w:cstheme="majorHAnsi"/>
          <w:color w:val="365F91" w:themeColor="accent1" w:themeShade="BF"/>
          <w:sz w:val="20"/>
          <w:szCs w:val="20"/>
        </w:rPr>
      </w:pP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(NOMBRE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S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 xml:space="preserve"> </w:t>
      </w:r>
      <w:r w:rsidR="00A802F4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DEL CEDENTE</w:t>
      </w:r>
      <w:r w:rsidRPr="00BC1F5F">
        <w:rPr>
          <w:rFonts w:ascii="Gotham Book" w:hAnsi="Gotham Book" w:cstheme="majorHAnsi"/>
          <w:color w:val="365F91" w:themeColor="accent1" w:themeShade="BF"/>
          <w:sz w:val="20"/>
          <w:szCs w:val="20"/>
          <w:highlight w:val="yellow"/>
        </w:rPr>
        <w:t>)</w:t>
      </w:r>
    </w:p>
    <w:p w14:paraId="1A51166F" w14:textId="0B682461" w:rsidR="00EA70D7" w:rsidRDefault="0005186A" w:rsidP="00931561">
      <w:pPr>
        <w:jc w:val="both"/>
        <w:rPr>
          <w:rFonts w:ascii="Gotham Book" w:hAnsi="Gotham Book"/>
          <w:b/>
          <w:color w:val="244061" w:themeColor="accent1" w:themeShade="80"/>
          <w:sz w:val="20"/>
          <w:szCs w:val="20"/>
        </w:rPr>
      </w:pPr>
      <w:r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(</w:t>
      </w:r>
      <w:r w:rsidR="00A802F4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NÚMERO DE C.I.</w:t>
      </w:r>
      <w:r w:rsidRPr="00BC1F5F">
        <w:rPr>
          <w:rFonts w:ascii="Gotham Book" w:hAnsi="Gotham Book" w:cstheme="majorHAnsi"/>
          <w:b/>
          <w:color w:val="365F91" w:themeColor="accent1" w:themeShade="BF"/>
          <w:sz w:val="20"/>
          <w:szCs w:val="20"/>
          <w:highlight w:val="yellow"/>
        </w:rPr>
        <w:t>)</w:t>
      </w:r>
    </w:p>
    <w:p w14:paraId="44DFFF18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154C5F12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38E821D4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4C41145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FE72E37" w14:textId="02D09C61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4CCA5934" w14:textId="57A8D25C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1A472D92" w14:textId="0354E13C" w:rsidR="00EA70D7" w:rsidRPr="00EA70D7" w:rsidRDefault="00147F31" w:rsidP="00EA70D7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 w:cstheme="majorHAnsi"/>
          <w:b/>
          <w:noProof/>
          <w:color w:val="365F91" w:themeColor="accent1" w:themeShade="BF"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EA2EC" wp14:editId="07F29AA8">
                <wp:simplePos x="0" y="0"/>
                <wp:positionH relativeFrom="margin">
                  <wp:posOffset>1426431</wp:posOffset>
                </wp:positionH>
                <wp:positionV relativeFrom="paragraph">
                  <wp:posOffset>20154</wp:posOffset>
                </wp:positionV>
                <wp:extent cx="3136900" cy="1346200"/>
                <wp:effectExtent l="57150" t="19050" r="82550" b="1016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346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E3BF7" id="Rectángulo 2" o:spid="_x0000_s1026" style="position:absolute;margin-left:112.3pt;margin-top:1.6pt;width:247pt;height:10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" filled="f" strokecolor="#4579b8 [3044]">
                <v:shadow on="t" color="black" opacity="22937f" origin=",.5" offset="0,.63889mm"/>
                <w10:wrap anchorx="margin"/>
              </v:rect>
            </w:pict>
          </mc:Fallback>
        </mc:AlternateContent>
      </w:r>
    </w:p>
    <w:p w14:paraId="5AF464EA" w14:textId="77777777" w:rsidR="00EA70D7" w:rsidRPr="00EA70D7" w:rsidRDefault="00EA70D7" w:rsidP="00EA70D7">
      <w:pPr>
        <w:rPr>
          <w:rFonts w:ascii="Gotham Book" w:hAnsi="Gotham Book"/>
          <w:sz w:val="20"/>
          <w:szCs w:val="20"/>
        </w:rPr>
      </w:pPr>
    </w:p>
    <w:p w14:paraId="37EB02AA" w14:textId="6CD055EC" w:rsidR="00EA70D7" w:rsidRDefault="00EA70D7" w:rsidP="00EA70D7">
      <w:pPr>
        <w:rPr>
          <w:rFonts w:ascii="Gotham Book" w:hAnsi="Gotham Book"/>
          <w:sz w:val="20"/>
          <w:szCs w:val="20"/>
        </w:rPr>
      </w:pPr>
    </w:p>
    <w:p w14:paraId="0F7D34AD" w14:textId="431A51E5" w:rsidR="00D5551A" w:rsidRDefault="00EA70D7" w:rsidP="00EA70D7">
      <w:pPr>
        <w:tabs>
          <w:tab w:val="left" w:pos="1310"/>
        </w:tabs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>
        <w:rPr>
          <w:rFonts w:ascii="Gotham Book" w:hAnsi="Gotham Book"/>
          <w:sz w:val="20"/>
          <w:szCs w:val="20"/>
        </w:rPr>
        <w:tab/>
      </w:r>
      <w:r w:rsidR="00147F31" w:rsidRPr="00147F31">
        <w:rPr>
          <w:rFonts w:ascii="Gotham Book" w:hAnsi="Gotham Book"/>
          <w:color w:val="365F91" w:themeColor="accent1" w:themeShade="BF"/>
          <w:sz w:val="20"/>
          <w:szCs w:val="20"/>
        </w:rPr>
        <w:t>*</w:t>
      </w:r>
      <w:r w:rsidRPr="00EA70D7">
        <w:rPr>
          <w:rFonts w:ascii="Gotham Book" w:hAnsi="Gotham Book"/>
          <w:color w:val="365F91" w:themeColor="accent1" w:themeShade="BF"/>
          <w:sz w:val="20"/>
          <w:szCs w:val="20"/>
        </w:rPr>
        <w:t>Incluir una copia de la cédula del cedente</w:t>
      </w:r>
      <w:r w:rsidR="00147F31">
        <w:rPr>
          <w:rFonts w:ascii="Gotham Book" w:hAnsi="Gotham Book"/>
          <w:color w:val="365F91" w:themeColor="accent1" w:themeShade="BF"/>
          <w:sz w:val="20"/>
          <w:szCs w:val="20"/>
        </w:rPr>
        <w:t>.</w:t>
      </w:r>
    </w:p>
    <w:p w14:paraId="63B7BFEC" w14:textId="63C4A810" w:rsid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*Si el documento se firma de manera física,</w:t>
      </w:r>
      <w:bookmarkStart w:id="0" w:name="_GoBack"/>
      <w:bookmarkEnd w:id="0"/>
    </w:p>
    <w:p w14:paraId="1173D0E9" w14:textId="59B17CE5" w:rsid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debe hacerse llegar a las instalaciones de</w:t>
      </w:r>
    </w:p>
    <w:p w14:paraId="08C325F6" w14:textId="61C0F8EC" w:rsidR="00147F31" w:rsidRPr="00147F31" w:rsidRDefault="00147F31" w:rsidP="00147F31">
      <w:pPr>
        <w:tabs>
          <w:tab w:val="left" w:pos="1310"/>
        </w:tabs>
        <w:ind w:left="2832"/>
        <w:rPr>
          <w:rFonts w:ascii="Gotham Book" w:hAnsi="Gotham Book"/>
          <w:color w:val="365F91" w:themeColor="accent1" w:themeShade="BF"/>
          <w:sz w:val="20"/>
          <w:szCs w:val="20"/>
        </w:rPr>
      </w:pPr>
      <w:r>
        <w:rPr>
          <w:rFonts w:ascii="Gotham Book" w:hAnsi="Gotham Book"/>
          <w:color w:val="365F91" w:themeColor="accent1" w:themeShade="BF"/>
          <w:sz w:val="20"/>
          <w:szCs w:val="20"/>
        </w:rPr>
        <w:t>CEDIA.</w:t>
      </w:r>
    </w:p>
    <w:sectPr w:rsidR="00147F31" w:rsidRPr="00147F31" w:rsidSect="007C78C1">
      <w:headerReference w:type="default" r:id="rId10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C6320" w14:textId="77777777" w:rsidR="003C21A7" w:rsidRDefault="003C21A7" w:rsidP="00E91FA9">
      <w:r>
        <w:separator/>
      </w:r>
    </w:p>
  </w:endnote>
  <w:endnote w:type="continuationSeparator" w:id="0">
    <w:p w14:paraId="5B7FAF35" w14:textId="77777777" w:rsidR="003C21A7" w:rsidRDefault="003C21A7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2E278" w14:textId="77777777" w:rsidR="003C21A7" w:rsidRDefault="003C21A7" w:rsidP="00E91FA9">
      <w:r>
        <w:separator/>
      </w:r>
    </w:p>
  </w:footnote>
  <w:footnote w:type="continuationSeparator" w:id="0">
    <w:p w14:paraId="58926E4F" w14:textId="77777777" w:rsidR="003C21A7" w:rsidRDefault="003C21A7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FB3F6" w14:textId="77777777" w:rsidR="006F22DF" w:rsidRDefault="00D5551A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2E266994" wp14:editId="12AD2BA2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14E27"/>
    <w:multiLevelType w:val="hybridMultilevel"/>
    <w:tmpl w:val="82207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D5A60"/>
    <w:multiLevelType w:val="hybridMultilevel"/>
    <w:tmpl w:val="0CEAF090"/>
    <w:lvl w:ilvl="0" w:tplc="3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C6BF4"/>
    <w:multiLevelType w:val="hybridMultilevel"/>
    <w:tmpl w:val="7CFA281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5FC"/>
    <w:rsid w:val="00021D80"/>
    <w:rsid w:val="0005186A"/>
    <w:rsid w:val="000755FC"/>
    <w:rsid w:val="00097A7F"/>
    <w:rsid w:val="000C66BC"/>
    <w:rsid w:val="000D4734"/>
    <w:rsid w:val="00147F31"/>
    <w:rsid w:val="00183102"/>
    <w:rsid w:val="00373593"/>
    <w:rsid w:val="003C21A7"/>
    <w:rsid w:val="00504BF5"/>
    <w:rsid w:val="005A3F7C"/>
    <w:rsid w:val="005B2775"/>
    <w:rsid w:val="005B4FFC"/>
    <w:rsid w:val="005B762C"/>
    <w:rsid w:val="006278F0"/>
    <w:rsid w:val="006F22DF"/>
    <w:rsid w:val="007C78C1"/>
    <w:rsid w:val="00806A9E"/>
    <w:rsid w:val="00913403"/>
    <w:rsid w:val="00931561"/>
    <w:rsid w:val="00A277D3"/>
    <w:rsid w:val="00A443F3"/>
    <w:rsid w:val="00A802F4"/>
    <w:rsid w:val="00A8363C"/>
    <w:rsid w:val="00B1641F"/>
    <w:rsid w:val="00B63836"/>
    <w:rsid w:val="00BC1F5F"/>
    <w:rsid w:val="00C87535"/>
    <w:rsid w:val="00C9272E"/>
    <w:rsid w:val="00D37FD4"/>
    <w:rsid w:val="00D5551A"/>
    <w:rsid w:val="00D64117"/>
    <w:rsid w:val="00E4340A"/>
    <w:rsid w:val="00E91FA9"/>
    <w:rsid w:val="00EA70D7"/>
    <w:rsid w:val="00EB0F80"/>
    <w:rsid w:val="00F4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39CE31F"/>
  <w14:defaultImageDpi w14:val="300"/>
  <w15:docId w15:val="{46FC3999-FAA0-439D-B606-D3C797F73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755F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5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55F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A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a.gonzalez\Desktop\HOJACEDIA_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3" ma:contentTypeDescription="Crear nuevo documento." ma:contentTypeScope="" ma:versionID="706b0cbf43cedf4a4bf03cb22e94a9fd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a3b5d1c8c201e1f683d6d584581ad64d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FC10B6-24CC-4D4E-86D1-655F3AED1C47}">
  <ds:schemaRefs>
    <ds:schemaRef ds:uri="bd4ea555-ebca-4330-bf3b-347dfbb0651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d901c595-a566-4360-b599-40634bd8665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238CDC-47E2-4932-A70E-9B8095DB40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78050B-9A3C-4F72-8CED-9D56645B4D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HOJACEDIA_2021</Template>
  <TotalTime>111</TotalTime>
  <Pages>2</Pages>
  <Words>732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Gonzalez</dc:creator>
  <cp:keywords/>
  <dc:description/>
  <cp:lastModifiedBy>Pablo Romo</cp:lastModifiedBy>
  <cp:revision>14</cp:revision>
  <cp:lastPrinted>2019-02-25T20:58:00Z</cp:lastPrinted>
  <dcterms:created xsi:type="dcterms:W3CDTF">2021-12-28T17:01:00Z</dcterms:created>
  <dcterms:modified xsi:type="dcterms:W3CDTF">2022-06-30T20:39:00Z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