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DE287" w14:textId="4B18858B" w:rsidR="000755FC" w:rsidRPr="00BC1F5F" w:rsidRDefault="00A8363C" w:rsidP="00BC1F5F">
      <w:pPr>
        <w:jc w:val="center"/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CARTA</w:t>
      </w:r>
      <w:r w:rsidR="0005186A" w:rsidRPr="00BC1F5F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DE </w:t>
      </w:r>
      <w:r w:rsidR="000755FC" w:rsidRPr="00BC1F5F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COMPROMISO Y RESPONSABILIDAD</w:t>
      </w:r>
    </w:p>
    <w:p w14:paraId="2E681EA0" w14:textId="0837D13C" w:rsidR="000755FC" w:rsidRDefault="0005186A" w:rsidP="006278F0">
      <w:pPr>
        <w:jc w:val="center"/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PARA EL </w:t>
      </w:r>
      <w:r w:rsidR="00A8363C" w:rsidRPr="00BC1F5F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FONDO </w:t>
      </w:r>
      <w:proofErr w:type="spellStart"/>
      <w:r w:rsidR="006278F0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I+D+i</w:t>
      </w:r>
      <w:proofErr w:type="spellEnd"/>
    </w:p>
    <w:p w14:paraId="1E1FCD31" w14:textId="77777777" w:rsidR="006278F0" w:rsidRPr="00BC1F5F" w:rsidRDefault="006278F0" w:rsidP="006278F0">
      <w:pPr>
        <w:jc w:val="center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646B45E6" w14:textId="77777777" w:rsidR="0005186A" w:rsidRPr="00BC1F5F" w:rsidRDefault="0005186A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0995EAAC" w14:textId="77777777" w:rsidR="0005186A" w:rsidRPr="00BC1F5F" w:rsidRDefault="0005186A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6B6BA1D6" w14:textId="02657714" w:rsidR="000755FC" w:rsidRPr="00BC1F5F" w:rsidRDefault="000755FC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 de la Institución: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 xml:space="preserve"> </w:t>
      </w:r>
    </w:p>
    <w:p w14:paraId="1B2C740C" w14:textId="77777777" w:rsidR="000755FC" w:rsidRPr="00BC1F5F" w:rsidRDefault="000755FC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Dirección:</w:t>
      </w:r>
    </w:p>
    <w:p w14:paraId="136CBA04" w14:textId="77777777" w:rsidR="000755FC" w:rsidRPr="00BC1F5F" w:rsidRDefault="000755FC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 xml:space="preserve">Ciudad: </w:t>
      </w:r>
    </w:p>
    <w:p w14:paraId="4D28F422" w14:textId="77777777" w:rsidR="000755FC" w:rsidRPr="00BC1F5F" w:rsidRDefault="000755FC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Fecha:</w:t>
      </w:r>
    </w:p>
    <w:p w14:paraId="372A9D89" w14:textId="77777777" w:rsidR="000755FC" w:rsidRPr="00BC1F5F" w:rsidRDefault="000755FC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51AA2FA1" w14:textId="26D33EC2" w:rsidR="000755FC" w:rsidRDefault="00A443F3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Por medio de la presente,</w:t>
      </w:r>
      <w:r w:rsidR="000755F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certifico que la institución por mi representada, 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(</w:t>
      </w:r>
      <w:r w:rsidR="000755FC"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 xml:space="preserve">NOMBRE DE 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LA INSTITUCIÓN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)</w:t>
      </w:r>
      <w:r w:rsidR="000755F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, reconoce y respalda la 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postulación</w:t>
      </w:r>
      <w:r w:rsidR="000755F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de la propuesta 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(</w:t>
      </w:r>
      <w:r w:rsidR="000755FC"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 DE LA PROPUESTA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)</w:t>
      </w:r>
      <w:r w:rsidR="000755F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presentada por</w:t>
      </w:r>
      <w:r w:rsidR="00097A7F">
        <w:rPr>
          <w:rFonts w:ascii="Gotham Book" w:hAnsi="Gotham Book" w:cstheme="majorHAnsi"/>
          <w:color w:val="365F91" w:themeColor="accent1" w:themeShade="BF"/>
          <w:sz w:val="20"/>
          <w:szCs w:val="20"/>
        </w:rPr>
        <w:t>:</w:t>
      </w:r>
      <w:r w:rsidR="000755F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(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NOMBRES DE TODOS LOS INTEGRANTES DEL EQUIPO POSTULANTE DE LA INSTITUCIÓN PARTICIPANTE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)</w:t>
      </w:r>
      <w:r w:rsidR="00097A7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, </w:t>
      </w:r>
      <w:r w:rsidR="000755F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para participar en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la Convoca</w:t>
      </w:r>
      <w:r w:rsidR="00097A7F">
        <w:rPr>
          <w:rFonts w:ascii="Gotham Book" w:hAnsi="Gotham Book" w:cstheme="majorHAnsi"/>
          <w:color w:val="365F91" w:themeColor="accent1" w:themeShade="BF"/>
          <w:sz w:val="20"/>
          <w:szCs w:val="20"/>
        </w:rPr>
        <w:t>tori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a N° </w:t>
      </w:r>
      <w:r w:rsidR="00CE02F3">
        <w:rPr>
          <w:rFonts w:ascii="Gotham Book" w:hAnsi="Gotham Book" w:cstheme="majorHAnsi"/>
          <w:color w:val="365F91" w:themeColor="accent1" w:themeShade="BF"/>
          <w:sz w:val="20"/>
          <w:szCs w:val="20"/>
        </w:rPr>
        <w:t>XVI</w:t>
      </w:r>
      <w:r w:rsidR="00CA5974">
        <w:rPr>
          <w:rFonts w:ascii="Gotham Book" w:hAnsi="Gotham Book" w:cstheme="majorHAnsi"/>
          <w:color w:val="365F91" w:themeColor="accent1" w:themeShade="BF"/>
          <w:sz w:val="20"/>
          <w:szCs w:val="20"/>
        </w:rPr>
        <w:t>I</w:t>
      </w:r>
      <w:bookmarkStart w:id="0" w:name="_GoBack"/>
      <w:bookmarkEnd w:id="0"/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del FONDO </w:t>
      </w:r>
      <w:proofErr w:type="spellStart"/>
      <w:r w:rsidR="006278F0">
        <w:rPr>
          <w:rFonts w:ascii="Gotham Book" w:hAnsi="Gotham Book" w:cstheme="majorHAnsi"/>
          <w:color w:val="365F91" w:themeColor="accent1" w:themeShade="BF"/>
          <w:sz w:val="20"/>
          <w:szCs w:val="20"/>
        </w:rPr>
        <w:t>I+D+i</w:t>
      </w:r>
      <w:proofErr w:type="spellEnd"/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</w:t>
      </w:r>
      <w:r w:rsidR="000755F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de CEDIA.</w:t>
      </w:r>
    </w:p>
    <w:p w14:paraId="4D6C514B" w14:textId="77777777" w:rsidR="006278F0" w:rsidRDefault="006278F0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06086D25" w14:textId="02A46D3C" w:rsidR="00097A7F" w:rsidRDefault="00097A7F" w:rsidP="00BC1F5F">
      <w:pPr>
        <w:jc w:val="both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Para dicho fin, la </w:t>
      </w: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(</w:t>
      </w: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 DE LA INSTITUCIÓN</w:t>
      </w: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)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se compromete a contribuir con un valor</w:t>
      </w:r>
      <w:r w:rsidR="00373593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equivalente a </w:t>
      </w:r>
      <w:r w:rsidRPr="00E0683F">
        <w:rPr>
          <w:rFonts w:ascii="Gotham Book" w:hAnsi="Gotham Book"/>
          <w:color w:val="365F91" w:themeColor="accent1" w:themeShade="BF"/>
          <w:sz w:val="20"/>
          <w:szCs w:val="20"/>
        </w:rPr>
        <w:t>USD</w:t>
      </w:r>
      <w:r w:rsidR="00373593">
        <w:rPr>
          <w:rFonts w:ascii="Gotham Book" w:hAnsi="Gotham Book"/>
          <w:color w:val="365F91" w:themeColor="accent1" w:themeShade="BF"/>
          <w:spacing w:val="1"/>
          <w:sz w:val="20"/>
          <w:szCs w:val="20"/>
        </w:rPr>
        <w:t xml:space="preserve"> </w:t>
      </w:r>
      <w:r w:rsidRPr="00E0683F">
        <w:rPr>
          <w:rFonts w:ascii="Gotham Book" w:hAnsi="Gotham Book"/>
          <w:color w:val="365F91" w:themeColor="accent1" w:themeShade="BF"/>
          <w:sz w:val="20"/>
          <w:szCs w:val="20"/>
          <w:highlight w:val="yellow"/>
        </w:rPr>
        <w:t>(VALOR EN NÚMEROS)</w:t>
      </w:r>
      <w:r w:rsidRPr="00E0683F">
        <w:rPr>
          <w:rFonts w:ascii="Gotham Book" w:hAnsi="Gotham Book"/>
          <w:color w:val="365F91" w:themeColor="accent1" w:themeShade="BF"/>
          <w:spacing w:val="1"/>
          <w:sz w:val="20"/>
          <w:szCs w:val="20"/>
        </w:rPr>
        <w:t xml:space="preserve"> </w:t>
      </w:r>
      <w:r w:rsidRPr="00E0683F">
        <w:rPr>
          <w:rFonts w:ascii="Gotham Book" w:hAnsi="Gotham Book"/>
          <w:color w:val="365F91" w:themeColor="accent1" w:themeShade="BF"/>
          <w:sz w:val="20"/>
          <w:szCs w:val="20"/>
          <w:highlight w:val="yellow"/>
        </w:rPr>
        <w:t>(VALOR EN LETRAS</w:t>
      </w:r>
      <w:r w:rsidRPr="00E0683F">
        <w:rPr>
          <w:rFonts w:ascii="Gotham Book" w:hAnsi="Gotham Book"/>
          <w:color w:val="365F91" w:themeColor="accent1" w:themeShade="BF"/>
          <w:spacing w:val="1"/>
          <w:sz w:val="20"/>
          <w:szCs w:val="20"/>
          <w:highlight w:val="yellow"/>
        </w:rPr>
        <w:t xml:space="preserve"> </w:t>
      </w:r>
      <w:r w:rsidRPr="00E0683F">
        <w:rPr>
          <w:rFonts w:ascii="Gotham Book" w:hAnsi="Gotham Book"/>
          <w:color w:val="365F91" w:themeColor="accent1" w:themeShade="BF"/>
          <w:sz w:val="20"/>
          <w:szCs w:val="20"/>
          <w:highlight w:val="yellow"/>
        </w:rPr>
        <w:t>CON</w:t>
      </w:r>
      <w:r w:rsidRPr="00E0683F">
        <w:rPr>
          <w:rFonts w:ascii="Gotham Book" w:hAnsi="Gotham Book"/>
          <w:color w:val="365F91" w:themeColor="accent1" w:themeShade="BF"/>
          <w:spacing w:val="1"/>
          <w:sz w:val="20"/>
          <w:szCs w:val="20"/>
          <w:highlight w:val="yellow"/>
        </w:rPr>
        <w:t xml:space="preserve"> </w:t>
      </w:r>
      <w:r w:rsidRPr="00E0683F">
        <w:rPr>
          <w:rFonts w:ascii="Gotham Book" w:hAnsi="Gotham Book"/>
          <w:color w:val="365F91" w:themeColor="accent1" w:themeShade="BF"/>
          <w:sz w:val="20"/>
          <w:szCs w:val="20"/>
          <w:highlight w:val="yellow"/>
        </w:rPr>
        <w:t>…</w:t>
      </w:r>
      <w:r w:rsidRPr="00E0683F">
        <w:rPr>
          <w:rFonts w:ascii="Gotham Book" w:hAnsi="Gotham Book"/>
          <w:color w:val="365F91" w:themeColor="accent1" w:themeShade="BF"/>
          <w:sz w:val="20"/>
          <w:szCs w:val="20"/>
        </w:rPr>
        <w:t>/100</w:t>
      </w:r>
      <w:r w:rsidRPr="00E0683F">
        <w:rPr>
          <w:rFonts w:ascii="Gotham Book" w:hAnsi="Gotham Book"/>
          <w:color w:val="365F91" w:themeColor="accent1" w:themeShade="BF"/>
          <w:spacing w:val="1"/>
          <w:sz w:val="20"/>
          <w:szCs w:val="20"/>
        </w:rPr>
        <w:t xml:space="preserve"> </w:t>
      </w:r>
      <w:r w:rsidRPr="00E0683F">
        <w:rPr>
          <w:rFonts w:ascii="Gotham Book" w:hAnsi="Gotham Book"/>
          <w:color w:val="365F91" w:themeColor="accent1" w:themeShade="BF"/>
          <w:sz w:val="20"/>
          <w:szCs w:val="20"/>
        </w:rPr>
        <w:t>DÓLARES</w:t>
      </w:r>
      <w:r w:rsidRPr="00E0683F">
        <w:rPr>
          <w:rFonts w:ascii="Gotham Book" w:hAnsi="Gotham Book"/>
          <w:color w:val="365F91" w:themeColor="accent1" w:themeShade="BF"/>
          <w:spacing w:val="1"/>
          <w:sz w:val="20"/>
          <w:szCs w:val="20"/>
        </w:rPr>
        <w:t xml:space="preserve"> </w:t>
      </w:r>
      <w:r w:rsidRPr="00E0683F">
        <w:rPr>
          <w:rFonts w:ascii="Gotham Book" w:hAnsi="Gotham Book"/>
          <w:color w:val="365F91" w:themeColor="accent1" w:themeShade="BF"/>
          <w:sz w:val="20"/>
          <w:szCs w:val="20"/>
        </w:rPr>
        <w:t>DE</w:t>
      </w:r>
      <w:r w:rsidRPr="00E0683F">
        <w:rPr>
          <w:rFonts w:ascii="Gotham Book" w:hAnsi="Gotham Book"/>
          <w:color w:val="365F91" w:themeColor="accent1" w:themeShade="BF"/>
          <w:spacing w:val="1"/>
          <w:sz w:val="20"/>
          <w:szCs w:val="20"/>
        </w:rPr>
        <w:t xml:space="preserve"> </w:t>
      </w:r>
      <w:r w:rsidRPr="00E0683F">
        <w:rPr>
          <w:rFonts w:ascii="Gotham Book" w:hAnsi="Gotham Book"/>
          <w:color w:val="365F91" w:themeColor="accent1" w:themeShade="BF"/>
          <w:sz w:val="20"/>
          <w:szCs w:val="20"/>
        </w:rPr>
        <w:t>LOS</w:t>
      </w:r>
      <w:r w:rsidRPr="00E0683F">
        <w:rPr>
          <w:rFonts w:ascii="Gotham Book" w:hAnsi="Gotham Book"/>
          <w:color w:val="365F91" w:themeColor="accent1" w:themeShade="BF"/>
          <w:spacing w:val="1"/>
          <w:sz w:val="20"/>
          <w:szCs w:val="20"/>
        </w:rPr>
        <w:t xml:space="preserve"> </w:t>
      </w:r>
      <w:r w:rsidRPr="00E0683F">
        <w:rPr>
          <w:rFonts w:ascii="Gotham Book" w:hAnsi="Gotham Book"/>
          <w:color w:val="365F91" w:themeColor="accent1" w:themeShade="BF"/>
          <w:sz w:val="20"/>
          <w:szCs w:val="20"/>
        </w:rPr>
        <w:t>ESTADOS</w:t>
      </w:r>
      <w:r w:rsidRPr="00E0683F">
        <w:rPr>
          <w:rFonts w:ascii="Gotham Book" w:hAnsi="Gotham Book"/>
          <w:color w:val="365F91" w:themeColor="accent1" w:themeShade="BF"/>
          <w:spacing w:val="1"/>
          <w:sz w:val="20"/>
          <w:szCs w:val="20"/>
        </w:rPr>
        <w:t xml:space="preserve"> </w:t>
      </w:r>
      <w:r w:rsidRPr="00E0683F">
        <w:rPr>
          <w:rFonts w:ascii="Gotham Book" w:hAnsi="Gotham Book"/>
          <w:color w:val="365F91" w:themeColor="accent1" w:themeShade="BF"/>
          <w:sz w:val="20"/>
          <w:szCs w:val="20"/>
        </w:rPr>
        <w:t>UNIDOS</w:t>
      </w:r>
      <w:r w:rsidRPr="00E0683F">
        <w:rPr>
          <w:rFonts w:ascii="Gotham Book" w:hAnsi="Gotham Book"/>
          <w:color w:val="365F91" w:themeColor="accent1" w:themeShade="BF"/>
          <w:spacing w:val="-2"/>
          <w:sz w:val="20"/>
          <w:szCs w:val="20"/>
        </w:rPr>
        <w:t xml:space="preserve"> </w:t>
      </w:r>
      <w:r w:rsidRPr="00E0683F">
        <w:rPr>
          <w:rFonts w:ascii="Gotham Book" w:hAnsi="Gotham Book"/>
          <w:color w:val="365F91" w:themeColor="accent1" w:themeShade="BF"/>
          <w:sz w:val="20"/>
          <w:szCs w:val="20"/>
        </w:rPr>
        <w:t>DE AMÉRICA)</w:t>
      </w:r>
      <w:r>
        <w:rPr>
          <w:rFonts w:ascii="Gotham Book" w:hAnsi="Gotham Book"/>
          <w:color w:val="365F91" w:themeColor="accent1" w:themeShade="BF"/>
          <w:sz w:val="20"/>
          <w:szCs w:val="20"/>
        </w:rPr>
        <w:t xml:space="preserve"> que corresponde</w:t>
      </w:r>
      <w:r w:rsidR="00373593">
        <w:rPr>
          <w:rFonts w:ascii="Gotham Book" w:hAnsi="Gotham Book"/>
          <w:color w:val="365F91" w:themeColor="accent1" w:themeShade="BF"/>
          <w:sz w:val="20"/>
          <w:szCs w:val="20"/>
        </w:rPr>
        <w:t xml:space="preserve"> a</w:t>
      </w:r>
      <w:r>
        <w:rPr>
          <w:rFonts w:ascii="Gotham Book" w:hAnsi="Gotham Book"/>
          <w:color w:val="365F91" w:themeColor="accent1" w:themeShade="BF"/>
          <w:sz w:val="20"/>
          <w:szCs w:val="20"/>
        </w:rPr>
        <w:t>:</w:t>
      </w:r>
    </w:p>
    <w:p w14:paraId="6BF33CDF" w14:textId="77777777" w:rsidR="00097A7F" w:rsidRDefault="00097A7F" w:rsidP="00BC1F5F">
      <w:pPr>
        <w:jc w:val="both"/>
        <w:rPr>
          <w:rFonts w:ascii="Gotham Book" w:hAnsi="Gotham Book"/>
          <w:color w:val="365F91" w:themeColor="accent1" w:themeShade="BF"/>
          <w:sz w:val="20"/>
          <w:szCs w:val="20"/>
        </w:rPr>
      </w:pPr>
    </w:p>
    <w:p w14:paraId="65EE92CF" w14:textId="74C08B6C" w:rsidR="00373593" w:rsidRPr="00373593" w:rsidRDefault="00373593" w:rsidP="00373593">
      <w:pPr>
        <w:pStyle w:val="Prrafodelista"/>
        <w:numPr>
          <w:ilvl w:val="0"/>
          <w:numId w:val="2"/>
        </w:numPr>
        <w:jc w:val="both"/>
        <w:rPr>
          <w:rFonts w:ascii="Gotham Book" w:hAnsi="Gotham Book"/>
          <w:color w:val="365F91" w:themeColor="accent1" w:themeShade="BF"/>
          <w:sz w:val="20"/>
          <w:szCs w:val="20"/>
        </w:rPr>
      </w:pPr>
      <w:r w:rsidRPr="00373593">
        <w:rPr>
          <w:rFonts w:ascii="Gotham Book" w:hAnsi="Gotham Book"/>
          <w:color w:val="365F91" w:themeColor="accent1" w:themeShade="BF"/>
          <w:sz w:val="20"/>
          <w:szCs w:val="20"/>
        </w:rPr>
        <w:t>(</w:t>
      </w:r>
      <w:r w:rsidRPr="00373593">
        <w:rPr>
          <w:rFonts w:ascii="Gotham Book" w:hAnsi="Gotham Book"/>
          <w:color w:val="365F91" w:themeColor="accent1" w:themeShade="BF"/>
          <w:sz w:val="20"/>
          <w:szCs w:val="20"/>
          <w:highlight w:val="yellow"/>
        </w:rPr>
        <w:t>NÚMERO DE HORAS</w:t>
      </w:r>
      <w:r w:rsidRPr="00373593">
        <w:rPr>
          <w:rFonts w:ascii="Gotham Book" w:hAnsi="Gotham Book"/>
          <w:color w:val="365F91" w:themeColor="accent1" w:themeShade="BF"/>
          <w:sz w:val="20"/>
          <w:szCs w:val="20"/>
        </w:rPr>
        <w:t xml:space="preserve">) horas de investigación de los docentes/investigadores: (NOMBRES DE LOS DOCENTES/INVESTIGADORES) </w:t>
      </w:r>
    </w:p>
    <w:p w14:paraId="2F81322B" w14:textId="540EF7B9" w:rsidR="006278F0" w:rsidRPr="00373593" w:rsidRDefault="00373593" w:rsidP="00373593">
      <w:pPr>
        <w:pStyle w:val="Prrafodelista"/>
        <w:numPr>
          <w:ilvl w:val="0"/>
          <w:numId w:val="2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373593">
        <w:rPr>
          <w:rFonts w:ascii="Gotham Book" w:hAnsi="Gotham Book"/>
          <w:color w:val="365F91" w:themeColor="accent1" w:themeShade="BF"/>
          <w:sz w:val="20"/>
          <w:szCs w:val="20"/>
        </w:rPr>
        <w:t xml:space="preserve">Uso de equipos o instalaciones propiedad de la </w:t>
      </w:r>
      <w:r w:rsidRPr="00373593">
        <w:rPr>
          <w:rFonts w:ascii="Gotham Book" w:hAnsi="Gotham Book" w:cstheme="majorHAnsi"/>
          <w:color w:val="365F91" w:themeColor="accent1" w:themeShade="BF"/>
          <w:sz w:val="20"/>
          <w:szCs w:val="20"/>
        </w:rPr>
        <w:t>(</w:t>
      </w:r>
      <w:r w:rsidRPr="00373593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 DE LA INSTITUCIÓN</w:t>
      </w:r>
      <w:r w:rsidRPr="00373593">
        <w:rPr>
          <w:rFonts w:ascii="Gotham Book" w:hAnsi="Gotham Book" w:cstheme="majorHAnsi"/>
          <w:color w:val="365F91" w:themeColor="accent1" w:themeShade="BF"/>
          <w:sz w:val="20"/>
          <w:szCs w:val="20"/>
        </w:rPr>
        <w:t>)</w:t>
      </w:r>
    </w:p>
    <w:p w14:paraId="6DD9B585" w14:textId="5415AC39" w:rsidR="006278F0" w:rsidRDefault="006278F0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5E7CD8C1" w14:textId="77777777" w:rsidR="006278F0" w:rsidRPr="00BC1F5F" w:rsidRDefault="006278F0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4544581D" w14:textId="795D9103" w:rsidR="00A8363C" w:rsidRPr="00BC1F5F" w:rsidRDefault="000755FC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La 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(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 DE LA INSTITUCIÓN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)</w:t>
      </w: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y su</w:t>
      </w: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equipo 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postulante </w:t>
      </w: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se 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responsabiliza por la p</w:t>
      </w:r>
      <w:r w:rsidR="00A443F3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ropuesta</w:t>
      </w:r>
      <w:r w:rsidR="00A8363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presentada</w:t>
      </w:r>
      <w:r w:rsidR="00A443F3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y exime a CEDIA de toda responsabilidad respecto de cualquier reclamación o daño que derive de la misma.</w:t>
      </w:r>
    </w:p>
    <w:p w14:paraId="159126E4" w14:textId="77777777" w:rsidR="00A443F3" w:rsidRPr="00BC1F5F" w:rsidRDefault="00A443F3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6049874C" w14:textId="59EF94BA" w:rsidR="00A443F3" w:rsidRPr="00BC1F5F" w:rsidRDefault="00A443F3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La </w:t>
      </w: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(NOMBRE DE LA INSTITUCIÓN</w:t>
      </w: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) y su equipo postulante se </w:t>
      </w:r>
      <w:r w:rsidR="000755FC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comprometen a</w:t>
      </w: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dar cumplimiento al INSTRUCTIVO PARA FONDOS NEXT </w:t>
      </w:r>
      <w:proofErr w:type="spellStart"/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by</w:t>
      </w:r>
      <w:proofErr w:type="spellEnd"/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CEDIA y a</w:t>
      </w:r>
      <w:r w:rsidR="0005186A"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las B</w:t>
      </w: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ases del </w:t>
      </w:r>
      <w:r w:rsidR="00C87535">
        <w:rPr>
          <w:rFonts w:ascii="Gotham Book" w:hAnsi="Gotham Book" w:cstheme="majorHAnsi"/>
          <w:color w:val="365F91" w:themeColor="accent1" w:themeShade="BF"/>
          <w:sz w:val="20"/>
          <w:szCs w:val="20"/>
        </w:rPr>
        <w:t>FONDO</w:t>
      </w:r>
      <w:r w:rsidR="006278F0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</w:t>
      </w:r>
      <w:proofErr w:type="spellStart"/>
      <w:r w:rsidR="006278F0">
        <w:rPr>
          <w:rFonts w:ascii="Gotham Book" w:hAnsi="Gotham Book" w:cstheme="majorHAnsi"/>
          <w:color w:val="365F91" w:themeColor="accent1" w:themeShade="BF"/>
          <w:sz w:val="20"/>
          <w:szCs w:val="20"/>
        </w:rPr>
        <w:t>I+D+i</w:t>
      </w:r>
      <w:proofErr w:type="spellEnd"/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. </w:t>
      </w:r>
    </w:p>
    <w:p w14:paraId="3DEBBB14" w14:textId="77777777" w:rsidR="00A443F3" w:rsidRPr="00BC1F5F" w:rsidRDefault="00A443F3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5DB6625E" w14:textId="77777777" w:rsidR="000755FC" w:rsidRPr="00BC1F5F" w:rsidRDefault="000755FC" w:rsidP="00BC1F5F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38E8A842" w14:textId="06C80BA1" w:rsidR="000755FC" w:rsidRDefault="000755FC" w:rsidP="00BC1F5F">
      <w:pPr>
        <w:jc w:val="center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4372C2B4" w14:textId="77777777" w:rsidR="00BC1F5F" w:rsidRPr="00BC1F5F" w:rsidRDefault="00BC1F5F" w:rsidP="00BC1F5F">
      <w:pPr>
        <w:jc w:val="center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177365A6" w14:textId="77777777" w:rsidR="0005186A" w:rsidRPr="00BC1F5F" w:rsidRDefault="0005186A" w:rsidP="00BC1F5F">
      <w:pPr>
        <w:jc w:val="center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____________________________</w:t>
      </w:r>
    </w:p>
    <w:p w14:paraId="410F5E7B" w14:textId="77777777" w:rsidR="0005186A" w:rsidRPr="00BC1F5F" w:rsidRDefault="0005186A" w:rsidP="00BC1F5F">
      <w:pPr>
        <w:jc w:val="center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(NOMBRE REPRESENTANTE LEGAL)</w:t>
      </w:r>
    </w:p>
    <w:p w14:paraId="1A51166F" w14:textId="57F52712" w:rsidR="00D5551A" w:rsidRPr="00BC1F5F" w:rsidRDefault="0005186A" w:rsidP="00BC1F5F">
      <w:pPr>
        <w:jc w:val="center"/>
        <w:rPr>
          <w:rFonts w:ascii="Gotham Book" w:hAnsi="Gotham Book"/>
          <w:b/>
          <w:color w:val="244061" w:themeColor="accent1" w:themeShade="80"/>
          <w:sz w:val="20"/>
          <w:szCs w:val="20"/>
        </w:rPr>
      </w:pPr>
      <w:r w:rsidRPr="00BC1F5F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Rector(a), </w:t>
      </w:r>
      <w:r w:rsidRPr="00BC1F5F">
        <w:rPr>
          <w:rFonts w:ascii="Gotham Book" w:hAnsi="Gotham Book" w:cstheme="majorHAnsi"/>
          <w:b/>
          <w:color w:val="365F91" w:themeColor="accent1" w:themeShade="BF"/>
          <w:sz w:val="20"/>
          <w:szCs w:val="20"/>
          <w:highlight w:val="yellow"/>
        </w:rPr>
        <w:t>(SIGLAS IES)</w:t>
      </w:r>
    </w:p>
    <w:sectPr w:rsidR="00D5551A" w:rsidRPr="00BC1F5F" w:rsidSect="007C78C1">
      <w:headerReference w:type="default" r:id="rId10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617836" w14:textId="77777777" w:rsidR="00BA5762" w:rsidRDefault="00BA5762" w:rsidP="00E91FA9">
      <w:r>
        <w:separator/>
      </w:r>
    </w:p>
  </w:endnote>
  <w:endnote w:type="continuationSeparator" w:id="0">
    <w:p w14:paraId="638EB980" w14:textId="77777777" w:rsidR="00BA5762" w:rsidRDefault="00BA5762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A9ABE5" w14:textId="77777777" w:rsidR="00BA5762" w:rsidRDefault="00BA5762" w:rsidP="00E91FA9">
      <w:r>
        <w:separator/>
      </w:r>
    </w:p>
  </w:footnote>
  <w:footnote w:type="continuationSeparator" w:id="0">
    <w:p w14:paraId="542EF2F0" w14:textId="77777777" w:rsidR="00BA5762" w:rsidRDefault="00BA5762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FB3F6" w14:textId="77777777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266994" wp14:editId="12AD2BA2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14E27"/>
    <w:multiLevelType w:val="hybridMultilevel"/>
    <w:tmpl w:val="82207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FC"/>
    <w:rsid w:val="00021D80"/>
    <w:rsid w:val="0005186A"/>
    <w:rsid w:val="000755FC"/>
    <w:rsid w:val="00097A7F"/>
    <w:rsid w:val="000C66BC"/>
    <w:rsid w:val="00183102"/>
    <w:rsid w:val="00373593"/>
    <w:rsid w:val="00504BF5"/>
    <w:rsid w:val="006278F0"/>
    <w:rsid w:val="006F22DF"/>
    <w:rsid w:val="007C78C1"/>
    <w:rsid w:val="00806A9E"/>
    <w:rsid w:val="00913403"/>
    <w:rsid w:val="00A277D3"/>
    <w:rsid w:val="00A443F3"/>
    <w:rsid w:val="00A8363C"/>
    <w:rsid w:val="00B1641F"/>
    <w:rsid w:val="00B63836"/>
    <w:rsid w:val="00BA5762"/>
    <w:rsid w:val="00BC1F5F"/>
    <w:rsid w:val="00C87535"/>
    <w:rsid w:val="00C9272E"/>
    <w:rsid w:val="00CA5974"/>
    <w:rsid w:val="00CE02F3"/>
    <w:rsid w:val="00D5551A"/>
    <w:rsid w:val="00D64117"/>
    <w:rsid w:val="00E91FA9"/>
    <w:rsid w:val="00EB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CE31F"/>
  <w14:defaultImageDpi w14:val="300"/>
  <w15:docId w15:val="{46FC3999-FAA0-439D-B606-D3C797F7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755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55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A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A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gonzalez\Desktop\HOJACEDIA_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3CEF8A0F4A554DBD304BB0470BF9B7" ma:contentTypeVersion="13" ma:contentTypeDescription="Crear nuevo documento." ma:contentTypeScope="" ma:versionID="706b0cbf43cedf4a4bf03cb22e94a9fd">
  <xsd:schema xmlns:xsd="http://www.w3.org/2001/XMLSchema" xmlns:xs="http://www.w3.org/2001/XMLSchema" xmlns:p="http://schemas.microsoft.com/office/2006/metadata/properties" xmlns:ns2="bd4ea555-ebca-4330-bf3b-347dfbb0651f" xmlns:ns3="d901c595-a566-4360-b599-40634bd86651" targetNamespace="http://schemas.microsoft.com/office/2006/metadata/properties" ma:root="true" ma:fieldsID="a3b5d1c8c201e1f683d6d584581ad64d" ns2:_="" ns3:_="">
    <xsd:import namespace="bd4ea555-ebca-4330-bf3b-347dfbb0651f"/>
    <xsd:import namespace="d901c595-a566-4360-b599-40634bd86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a555-ebca-4330-bf3b-347dfbb06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1c595-a566-4360-b599-40634bd86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238CDC-47E2-4932-A70E-9B8095DB40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ea555-ebca-4330-bf3b-347dfbb0651f"/>
    <ds:schemaRef ds:uri="d901c595-a566-4360-b599-40634bd86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FC10B6-24CC-4D4E-86D1-655F3AED1C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78050B-9A3C-4F72-8CED-9D56645B4D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HOJACEDIA_2021</Template>
  <TotalTime>48</TotalTime>
  <Pages>1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Gonzalez</dc:creator>
  <cp:keywords/>
  <dc:description/>
  <cp:lastModifiedBy>Santiago Ruilova</cp:lastModifiedBy>
  <cp:revision>10</cp:revision>
  <cp:lastPrinted>2019-02-25T20:58:00Z</cp:lastPrinted>
  <dcterms:created xsi:type="dcterms:W3CDTF">2021-12-28T17:01:00Z</dcterms:created>
  <dcterms:modified xsi:type="dcterms:W3CDTF">2022-04-27T20:18:00Z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</Properties>
</file>