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7DE287" w14:textId="4B18858B" w:rsidR="000755FC" w:rsidRPr="00157D39" w:rsidRDefault="00A8363C" w:rsidP="00BC1F5F">
      <w:pPr>
        <w:jc w:val="center"/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</w:pPr>
      <w:bookmarkStart w:id="0" w:name="_GoBack"/>
      <w:bookmarkEnd w:id="0"/>
      <w:r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>CARTA</w:t>
      </w:r>
      <w:r w:rsidR="0005186A"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 xml:space="preserve"> DE </w:t>
      </w:r>
      <w:r w:rsidR="000755FC"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>COMPROMISO Y RESPONSABILIDAD</w:t>
      </w:r>
    </w:p>
    <w:p w14:paraId="2E681EA0" w14:textId="10644116" w:rsidR="000755FC" w:rsidRPr="00157D39" w:rsidRDefault="0005186A" w:rsidP="006278F0">
      <w:pPr>
        <w:jc w:val="center"/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</w:pPr>
      <w:r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 xml:space="preserve">PARA </w:t>
      </w:r>
      <w:r w:rsidR="00157D39"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>EL CONCURSO InnovaMOOC CEDIA</w:t>
      </w:r>
    </w:p>
    <w:p w14:paraId="1E1FCD31" w14:textId="77777777" w:rsidR="006278F0" w:rsidRPr="00157D39" w:rsidRDefault="006278F0" w:rsidP="006278F0">
      <w:pPr>
        <w:jc w:val="center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646B45E6" w14:textId="77777777" w:rsidR="0005186A" w:rsidRPr="00157D39" w:rsidRDefault="0005186A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0995EAAC" w14:textId="77777777" w:rsidR="0005186A" w:rsidRPr="00157D39" w:rsidRDefault="0005186A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6B6BA1D6" w14:textId="02657714" w:rsidR="000755FC" w:rsidRPr="00157D39" w:rsidRDefault="000755FC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Nombre de la Institución: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 xml:space="preserve"> </w:t>
      </w:r>
    </w:p>
    <w:p w14:paraId="1B2C740C" w14:textId="77777777" w:rsidR="000755FC" w:rsidRPr="00157D39" w:rsidRDefault="000755FC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Dirección:</w:t>
      </w:r>
    </w:p>
    <w:p w14:paraId="136CBA04" w14:textId="77777777" w:rsidR="000755FC" w:rsidRPr="00157D39" w:rsidRDefault="000755FC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 xml:space="preserve">Ciudad: </w:t>
      </w:r>
    </w:p>
    <w:p w14:paraId="4D28F422" w14:textId="77777777" w:rsidR="000755FC" w:rsidRPr="00157D39" w:rsidRDefault="000755FC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Fecha:</w:t>
      </w:r>
    </w:p>
    <w:p w14:paraId="372A9D89" w14:textId="77777777" w:rsidR="000755FC" w:rsidRPr="00157D39" w:rsidRDefault="000755FC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45C68A13" w14:textId="2A08BD72" w:rsidR="00F40E1B" w:rsidRPr="00157D39" w:rsidRDefault="00A443F3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Por medio de la presente,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certifico que la institución por mi representada,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(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 xml:space="preserve">NOMBRE DE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LA INSTITUCIÓN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)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, reconoce y respalda la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postulación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de la propuesta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(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NOMBRE DE LA PROPUESTA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)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presentada por</w:t>
      </w:r>
      <w:r w:rsidR="008D6578">
        <w:rPr>
          <w:rFonts w:ascii="Gotham Book" w:hAnsi="Gotham Book" w:cstheme="majorHAnsi"/>
          <w:color w:val="17365D" w:themeColor="text2" w:themeShade="BF"/>
          <w:sz w:val="20"/>
          <w:szCs w:val="20"/>
        </w:rPr>
        <w:t>: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(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NOMBRES DE TODOS LOS INTEGRANTES DEL EQUIPO POSTULANTE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)</w:t>
      </w:r>
      <w:r w:rsidR="00157986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, </w:t>
      </w:r>
      <w:r w:rsidR="008D6578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quienes forman parte de la institución a la que represento, 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para participar en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la Convoca</w:t>
      </w:r>
      <w:r w:rsidR="00097A7F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tori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a N° (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NÚMERO DE LA CONVOCATORIA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) del </w:t>
      </w:r>
      <w:r w:rsidR="00F40E1B">
        <w:rPr>
          <w:rFonts w:ascii="Gotham Book" w:hAnsi="Gotham Book" w:cstheme="majorHAnsi"/>
          <w:color w:val="17365D" w:themeColor="text2" w:themeShade="BF"/>
          <w:sz w:val="20"/>
          <w:szCs w:val="20"/>
        </w:rPr>
        <w:t>Concurso InnovaMOOC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de CEDIA.</w:t>
      </w:r>
    </w:p>
    <w:p w14:paraId="5E7CD8C1" w14:textId="77777777" w:rsidR="006278F0" w:rsidRPr="00157D39" w:rsidRDefault="006278F0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4544581D" w14:textId="448085FB" w:rsidR="00A8363C" w:rsidRPr="00157D39" w:rsidRDefault="00F40E1B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  <w:r>
        <w:rPr>
          <w:rFonts w:ascii="Gotham Book" w:hAnsi="Gotham Book" w:cstheme="majorHAnsi"/>
          <w:color w:val="17365D" w:themeColor="text2" w:themeShade="BF"/>
          <w:sz w:val="20"/>
          <w:szCs w:val="20"/>
        </w:rPr>
        <w:t>El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equipo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postulante </w:t>
      </w:r>
      <w:r w:rsidR="000755F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se 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responsabiliza por la p</w:t>
      </w:r>
      <w:r w:rsidR="00A443F3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ropuesta</w:t>
      </w:r>
      <w:r w:rsidR="00A8363C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presentada</w:t>
      </w:r>
      <w:r w:rsidR="00A443F3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y exime a CEDIA de toda responsabilidad respecto de cualquier reclamación o daño que derive de la misma.</w:t>
      </w:r>
    </w:p>
    <w:p w14:paraId="159126E4" w14:textId="77777777" w:rsidR="00A443F3" w:rsidRPr="00157D39" w:rsidRDefault="00A443F3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6049874C" w14:textId="1D4709EA" w:rsidR="00A443F3" w:rsidRPr="00157D39" w:rsidRDefault="008D6578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  <w:r>
        <w:rPr>
          <w:rFonts w:ascii="Gotham Book" w:hAnsi="Gotham Book" w:cstheme="majorHAnsi"/>
          <w:color w:val="17365D" w:themeColor="text2" w:themeShade="BF"/>
          <w:sz w:val="20"/>
          <w:szCs w:val="20"/>
        </w:rPr>
        <w:t>El</w:t>
      </w:r>
      <w:r w:rsidR="0019615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</w:t>
      </w:r>
      <w:r w:rsidR="00A443F3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equipo postulante </w:t>
      </w:r>
      <w:r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y quien suscribe </w:t>
      </w:r>
      <w:r w:rsidR="0019615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declara haber leído y acepta las Bases del Concurso InnovaMOOC de CEDIA, comprometiéndose a </w:t>
      </w:r>
      <w:r w:rsidR="00F40E1B">
        <w:rPr>
          <w:rFonts w:ascii="Gotham Book" w:hAnsi="Gotham Book" w:cstheme="majorHAnsi"/>
          <w:color w:val="17365D" w:themeColor="text2" w:themeShade="BF"/>
          <w:sz w:val="20"/>
          <w:szCs w:val="20"/>
        </w:rPr>
        <w:t>dar cumplimiento a</w:t>
      </w:r>
      <w:r w:rsidR="0019615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 las mismas</w:t>
      </w:r>
      <w:r w:rsidR="00A443F3"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 xml:space="preserve">. </w:t>
      </w:r>
    </w:p>
    <w:p w14:paraId="5DB6625E" w14:textId="506B7740" w:rsidR="000755FC" w:rsidRDefault="000755FC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45CABB4D" w14:textId="77777777" w:rsidR="006E0E84" w:rsidRPr="00157D39" w:rsidRDefault="006E0E84" w:rsidP="00BC1F5F">
      <w:pPr>
        <w:jc w:val="both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38E8A842" w14:textId="06C80BA1" w:rsidR="000755FC" w:rsidRPr="00157D39" w:rsidRDefault="000755FC" w:rsidP="00BC1F5F">
      <w:pPr>
        <w:jc w:val="center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4372C2B4" w14:textId="77777777" w:rsidR="00BC1F5F" w:rsidRPr="00157D39" w:rsidRDefault="00BC1F5F" w:rsidP="00BC1F5F">
      <w:pPr>
        <w:jc w:val="center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</w:p>
    <w:p w14:paraId="177365A6" w14:textId="77777777" w:rsidR="0005186A" w:rsidRPr="00157D39" w:rsidRDefault="0005186A" w:rsidP="00BC1F5F">
      <w:pPr>
        <w:jc w:val="center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</w:rPr>
        <w:t>____________________________</w:t>
      </w:r>
    </w:p>
    <w:p w14:paraId="410F5E7B" w14:textId="1DF84B7A" w:rsidR="0005186A" w:rsidRPr="00157D39" w:rsidRDefault="0005186A" w:rsidP="00BC1F5F">
      <w:pPr>
        <w:jc w:val="center"/>
        <w:rPr>
          <w:rFonts w:ascii="Gotham Book" w:hAnsi="Gotham Book" w:cstheme="majorHAnsi"/>
          <w:color w:val="17365D" w:themeColor="text2" w:themeShade="BF"/>
          <w:sz w:val="20"/>
          <w:szCs w:val="20"/>
        </w:rPr>
      </w:pP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 xml:space="preserve">(NOMBRE </w:t>
      </w:r>
      <w:r w:rsidR="00F40E1B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REPRESENTANTE DE DIRECCION DE CARRERA</w:t>
      </w:r>
      <w:r w:rsidRPr="00157D39">
        <w:rPr>
          <w:rFonts w:ascii="Gotham Book" w:hAnsi="Gotham Book" w:cstheme="majorHAnsi"/>
          <w:color w:val="17365D" w:themeColor="text2" w:themeShade="BF"/>
          <w:sz w:val="20"/>
          <w:szCs w:val="20"/>
          <w:highlight w:val="yellow"/>
        </w:rPr>
        <w:t>)</w:t>
      </w:r>
    </w:p>
    <w:p w14:paraId="1A51166F" w14:textId="1CBF5BA0" w:rsidR="00D5551A" w:rsidRPr="00157D39" w:rsidRDefault="00F40E1B" w:rsidP="00BC1F5F">
      <w:pPr>
        <w:jc w:val="center"/>
        <w:rPr>
          <w:rFonts w:ascii="Gotham Book" w:hAnsi="Gotham Book"/>
          <w:b/>
          <w:color w:val="17365D" w:themeColor="text2" w:themeShade="BF"/>
          <w:sz w:val="20"/>
          <w:szCs w:val="20"/>
        </w:rPr>
      </w:pPr>
      <w:r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>CARGO</w:t>
      </w:r>
      <w:r w:rsidR="0005186A"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</w:rPr>
        <w:t xml:space="preserve">, </w:t>
      </w:r>
      <w:r w:rsidR="0005186A"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  <w:highlight w:val="yellow"/>
        </w:rPr>
        <w:t xml:space="preserve">(SIGLAS </w:t>
      </w:r>
      <w:r>
        <w:rPr>
          <w:rFonts w:ascii="Gotham Book" w:hAnsi="Gotham Book" w:cstheme="majorHAnsi"/>
          <w:b/>
          <w:color w:val="17365D" w:themeColor="text2" w:themeShade="BF"/>
          <w:sz w:val="20"/>
          <w:szCs w:val="20"/>
          <w:highlight w:val="yellow"/>
        </w:rPr>
        <w:t xml:space="preserve">DE LA </w:t>
      </w:r>
      <w:r w:rsidR="0005186A" w:rsidRPr="00157D39">
        <w:rPr>
          <w:rFonts w:ascii="Gotham Book" w:hAnsi="Gotham Book" w:cstheme="majorHAnsi"/>
          <w:b/>
          <w:color w:val="17365D" w:themeColor="text2" w:themeShade="BF"/>
          <w:sz w:val="20"/>
          <w:szCs w:val="20"/>
          <w:highlight w:val="yellow"/>
        </w:rPr>
        <w:t>IES)</w:t>
      </w:r>
    </w:p>
    <w:sectPr w:rsidR="00D5551A" w:rsidRPr="00157D39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A89C1" w14:textId="77777777" w:rsidR="00D26579" w:rsidRDefault="00D26579" w:rsidP="00E91FA9">
      <w:r>
        <w:separator/>
      </w:r>
    </w:p>
  </w:endnote>
  <w:endnote w:type="continuationSeparator" w:id="0">
    <w:p w14:paraId="697A8873" w14:textId="77777777" w:rsidR="00D26579" w:rsidRDefault="00D26579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83972" w14:textId="77777777" w:rsidR="00D26579" w:rsidRDefault="00D26579" w:rsidP="00E91FA9">
      <w:r>
        <w:separator/>
      </w:r>
    </w:p>
  </w:footnote>
  <w:footnote w:type="continuationSeparator" w:id="0">
    <w:p w14:paraId="5422EA28" w14:textId="77777777" w:rsidR="00D26579" w:rsidRDefault="00D26579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5186A"/>
    <w:rsid w:val="000755FC"/>
    <w:rsid w:val="00097A7F"/>
    <w:rsid w:val="000C66BC"/>
    <w:rsid w:val="00157986"/>
    <w:rsid w:val="00157D39"/>
    <w:rsid w:val="00183102"/>
    <w:rsid w:val="00196159"/>
    <w:rsid w:val="003536C9"/>
    <w:rsid w:val="00373593"/>
    <w:rsid w:val="00450F70"/>
    <w:rsid w:val="00504BF5"/>
    <w:rsid w:val="006278F0"/>
    <w:rsid w:val="00697893"/>
    <w:rsid w:val="006E0E84"/>
    <w:rsid w:val="006F22DF"/>
    <w:rsid w:val="007C78C1"/>
    <w:rsid w:val="00806A9E"/>
    <w:rsid w:val="008D6578"/>
    <w:rsid w:val="00913403"/>
    <w:rsid w:val="00A277D3"/>
    <w:rsid w:val="00A443F3"/>
    <w:rsid w:val="00A8363C"/>
    <w:rsid w:val="00B1641F"/>
    <w:rsid w:val="00B63836"/>
    <w:rsid w:val="00BC1F5F"/>
    <w:rsid w:val="00C87535"/>
    <w:rsid w:val="00C9272E"/>
    <w:rsid w:val="00D26579"/>
    <w:rsid w:val="00D5551A"/>
    <w:rsid w:val="00D64117"/>
    <w:rsid w:val="00E91FA9"/>
    <w:rsid w:val="00EB0F80"/>
    <w:rsid w:val="00F4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38CDC-47E2-4932-A70E-9B8095DB40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0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Josefina Siguencia</cp:lastModifiedBy>
  <cp:revision>2</cp:revision>
  <cp:lastPrinted>2019-02-25T20:58:00Z</cp:lastPrinted>
  <dcterms:created xsi:type="dcterms:W3CDTF">2022-03-25T18:08:00Z</dcterms:created>
  <dcterms:modified xsi:type="dcterms:W3CDTF">2022-03-25T18:08:00Z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