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375B" w14:textId="77777777" w:rsidR="003C216A" w:rsidRPr="00B01FF5" w:rsidRDefault="003C216A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CARTA DE COMPROMISO Y RESPONSABILIDAD</w:t>
      </w:r>
    </w:p>
    <w:p w14:paraId="284C87C9" w14:textId="5DE821BD" w:rsidR="003C216A" w:rsidRPr="00B01FF5" w:rsidRDefault="009374F3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PARA EL </w:t>
      </w:r>
      <w:r w:rsidR="00B6085B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HACKATHON CEDIA | COPERNICUS ECUADOR</w:t>
      </w:r>
    </w:p>
    <w:p w14:paraId="1B01E8D0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4D2F48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1BAE1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 de la Institución: </w:t>
      </w:r>
    </w:p>
    <w:p w14:paraId="47F215B3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Dirección:</w:t>
      </w:r>
    </w:p>
    <w:p w14:paraId="2D37451A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Ciudad: </w:t>
      </w:r>
    </w:p>
    <w:p w14:paraId="3C62BE7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Fecha:</w:t>
      </w:r>
    </w:p>
    <w:p w14:paraId="333130F9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01308937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E0CC4C5" w14:textId="7FE848DB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Por medio de la presente, certifico que la institución por mi representada,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INSTITUCIÓN ACADEMICA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), </w:t>
      </w:r>
      <w:r w:rsidRPr="00B01FF5">
        <w:rPr>
          <w:rFonts w:ascii="Gotham Book" w:hAnsi="Gotham Book"/>
          <w:bCs/>
          <w:color w:val="0F243E" w:themeColor="text2" w:themeShade="80"/>
          <w:sz w:val="20"/>
          <w:szCs w:val="20"/>
        </w:rPr>
        <w:t>reconoce y respalda</w:t>
      </w:r>
      <w:r w:rsidR="00B6085B">
        <w:rPr>
          <w:rFonts w:ascii="Gotham Book" w:hAnsi="Gotham Book"/>
          <w:color w:val="0F243E" w:themeColor="text2" w:themeShade="80"/>
          <w:sz w:val="20"/>
          <w:szCs w:val="20"/>
        </w:rPr>
        <w:t xml:space="preserve"> la postulación 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presentada por: (</w:t>
      </w:r>
      <w:r w:rsidR="00B6085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DEL LÍDER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 xml:space="preserve"> DEL EQUIPO POSTULANTE PERTENECIENTE A LA INSTITUCIÓN FIRMANTE</w:t>
      </w:r>
      <w:r w:rsidR="00B6085B">
        <w:rPr>
          <w:rFonts w:ascii="Gotham Book" w:hAnsi="Gotham Book"/>
          <w:color w:val="0F243E" w:themeColor="text2" w:themeShade="80"/>
          <w:sz w:val="20"/>
          <w:szCs w:val="20"/>
        </w:rPr>
        <w:t>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, para participar en </w:t>
      </w:r>
      <w:r w:rsidR="00B6085B">
        <w:rPr>
          <w:rFonts w:ascii="Gotham Book" w:hAnsi="Gotham Book"/>
          <w:color w:val="0F243E" w:themeColor="text2" w:themeShade="80"/>
          <w:sz w:val="20"/>
          <w:szCs w:val="20"/>
        </w:rPr>
        <w:t xml:space="preserve">convocatoria del </w:t>
      </w:r>
      <w:r w:rsidR="00B6085B" w:rsidRPr="00B6085B">
        <w:rPr>
          <w:rFonts w:ascii="Gotham Book" w:hAnsi="Gotham Book"/>
          <w:color w:val="0F243E" w:themeColor="text2" w:themeShade="80"/>
          <w:sz w:val="20"/>
          <w:szCs w:val="20"/>
        </w:rPr>
        <w:t>HACKATHON CEDIA | COPERNICUS ECUADOR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.</w:t>
      </w:r>
    </w:p>
    <w:p w14:paraId="0AE57F7B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583C52" w14:textId="099AD756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Para ello nos comprometemos a contribuir con la dedicación de nuestro investigador, el acceso y uso a los equipos y laboratorios de 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, y autorizar la participación del</w:t>
      </w:r>
      <w:r w:rsidR="00B6085B">
        <w:rPr>
          <w:rFonts w:ascii="Gotham Book" w:hAnsi="Gotham Book"/>
          <w:color w:val="0F243E" w:themeColor="text2" w:themeShade="80"/>
          <w:sz w:val="20"/>
          <w:szCs w:val="20"/>
        </w:rPr>
        <w:t xml:space="preserve"> equipo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humano antes mencionado.</w:t>
      </w:r>
    </w:p>
    <w:p w14:paraId="510ED6D3" w14:textId="77777777" w:rsidR="003C216A" w:rsidRPr="00B01FF5" w:rsidRDefault="003C216A" w:rsidP="003C216A">
      <w:pPr>
        <w:jc w:val="both"/>
        <w:rPr>
          <w:color w:val="0F243E" w:themeColor="text2" w:themeShade="80"/>
        </w:rPr>
      </w:pPr>
    </w:p>
    <w:p w14:paraId="41544FF8" w14:textId="628C5AFF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Así también, por la presente, designo 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</w:t>
      </w:r>
      <w:r w:rsidR="00B6085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DEL LÍDER</w:t>
      </w:r>
      <w:r w:rsidR="00B6085B"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 xml:space="preserve"> DEL EQUIPO POSTULANTE PERTENECIENTE A LA INSTITUCIÓN FIRMANTE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),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como Investigador/a responsable del proyecto propuesto </w:t>
      </w:r>
      <w:proofErr w:type="gramStart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y</w:t>
      </w:r>
      <w:proofErr w:type="gramEnd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por lo tanto, Líder</w:t>
      </w:r>
      <w:r w:rsidR="00B6085B">
        <w:rPr>
          <w:rFonts w:ascii="Gotham Book" w:hAnsi="Gotham Book"/>
          <w:color w:val="0F243E" w:themeColor="text2" w:themeShade="80"/>
          <w:sz w:val="20"/>
          <w:szCs w:val="20"/>
        </w:rPr>
        <w:t xml:space="preserve"> PMV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de ser el caso.</w:t>
      </w:r>
    </w:p>
    <w:p w14:paraId="5A8CA57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45F870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5FCBCBD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857EF11" w14:textId="3A945A05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compromete a dar cumplimiento </w:t>
      </w:r>
      <w:r w:rsidR="009F3E34">
        <w:rPr>
          <w:rFonts w:ascii="Gotham Book" w:hAnsi="Gotham Book"/>
          <w:color w:val="0F243E" w:themeColor="text2" w:themeShade="80"/>
          <w:sz w:val="20"/>
          <w:szCs w:val="20"/>
        </w:rPr>
        <w:t xml:space="preserve">a las 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Bases del </w:t>
      </w:r>
      <w:r w:rsidR="00B6085B" w:rsidRPr="00B6085B">
        <w:rPr>
          <w:rFonts w:ascii="Gotham Book" w:hAnsi="Gotham Book"/>
          <w:color w:val="0F243E" w:themeColor="text2" w:themeShade="80"/>
          <w:sz w:val="20"/>
          <w:szCs w:val="20"/>
        </w:rPr>
        <w:t>HACKATHON CEDIA | COPERNICUS ECUADOR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.</w:t>
      </w:r>
    </w:p>
    <w:p w14:paraId="507B319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2A8CEE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86D51D6" w14:textId="77777777" w:rsidR="003C216A" w:rsidRPr="00B01FF5" w:rsidRDefault="003C216A" w:rsidP="003C216A">
      <w:pPr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14E9749B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5B2B2D82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</w:rPr>
        <w:t>____________________________</w:t>
      </w:r>
    </w:p>
    <w:p w14:paraId="227DADD8" w14:textId="268A4ED8" w:rsidR="003C216A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REPRESENTANTE LEGAL</w:t>
      </w:r>
      <w:r w:rsidR="00B6085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 O SU EQUIVALENTE; O VICERRECTOR/A; O DIRECTOR/A DE CARRERA; O DECANO/A</w:t>
      </w: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)</w:t>
      </w:r>
    </w:p>
    <w:p w14:paraId="22FF8A90" w14:textId="2C12B841" w:rsidR="00163926" w:rsidRPr="00B01FF5" w:rsidRDefault="00163926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163926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(CARGO)</w:t>
      </w:r>
    </w:p>
    <w:p w14:paraId="4A82F43C" w14:textId="6D746D19" w:rsidR="003C216A" w:rsidRPr="00B01FF5" w:rsidRDefault="003C216A" w:rsidP="003C216A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(SIGLAS IES)</w:t>
      </w:r>
    </w:p>
    <w:p w14:paraId="1A51166F" w14:textId="346C88B3" w:rsidR="00D5551A" w:rsidRPr="00B01FF5" w:rsidRDefault="00D5551A" w:rsidP="00BC1F5F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bookmarkStart w:id="0" w:name="_GoBack"/>
      <w:bookmarkEnd w:id="0"/>
    </w:p>
    <w:sectPr w:rsidR="00D5551A" w:rsidRPr="00B01FF5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5D44F" w14:textId="77777777" w:rsidR="00817736" w:rsidRDefault="00817736" w:rsidP="00E91FA9">
      <w:r>
        <w:separator/>
      </w:r>
    </w:p>
  </w:endnote>
  <w:endnote w:type="continuationSeparator" w:id="0">
    <w:p w14:paraId="286E18BE" w14:textId="77777777" w:rsidR="00817736" w:rsidRDefault="00817736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D291E" w14:textId="77777777" w:rsidR="00817736" w:rsidRDefault="00817736" w:rsidP="00E91FA9">
      <w:r>
        <w:separator/>
      </w:r>
    </w:p>
  </w:footnote>
  <w:footnote w:type="continuationSeparator" w:id="0">
    <w:p w14:paraId="6F66CFEA" w14:textId="77777777" w:rsidR="00817736" w:rsidRDefault="00817736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3679E"/>
    <w:rsid w:val="0005186A"/>
    <w:rsid w:val="000755FC"/>
    <w:rsid w:val="00097A7F"/>
    <w:rsid w:val="000C66BC"/>
    <w:rsid w:val="00163926"/>
    <w:rsid w:val="00183102"/>
    <w:rsid w:val="00373593"/>
    <w:rsid w:val="003C216A"/>
    <w:rsid w:val="00504BF5"/>
    <w:rsid w:val="006278F0"/>
    <w:rsid w:val="006F22DF"/>
    <w:rsid w:val="007C78C1"/>
    <w:rsid w:val="00806A9E"/>
    <w:rsid w:val="00817736"/>
    <w:rsid w:val="00913403"/>
    <w:rsid w:val="009374F3"/>
    <w:rsid w:val="009F3E34"/>
    <w:rsid w:val="00A277D3"/>
    <w:rsid w:val="00A443F3"/>
    <w:rsid w:val="00A8363C"/>
    <w:rsid w:val="00B01FF5"/>
    <w:rsid w:val="00B1641F"/>
    <w:rsid w:val="00B6085B"/>
    <w:rsid w:val="00B63836"/>
    <w:rsid w:val="00BC1F5F"/>
    <w:rsid w:val="00C47051"/>
    <w:rsid w:val="00C87535"/>
    <w:rsid w:val="00C9272E"/>
    <w:rsid w:val="00D5551A"/>
    <w:rsid w:val="00D64117"/>
    <w:rsid w:val="00E91FA9"/>
    <w:rsid w:val="00E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7131F-1836-4689-800F-999E60633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3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58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Gustavo Patiño</cp:lastModifiedBy>
  <cp:revision>12</cp:revision>
  <cp:lastPrinted>2019-02-25T20:58:00Z</cp:lastPrinted>
  <dcterms:created xsi:type="dcterms:W3CDTF">2021-12-28T17:01:00Z</dcterms:created>
  <dcterms:modified xsi:type="dcterms:W3CDTF">2026-02-25T22:19:00Z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